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A09" w:rsidRPr="004F466C" w:rsidRDefault="00670A09" w:rsidP="00670A09">
      <w:pPr>
        <w:pStyle w:val="SemEspaamento"/>
        <w:jc w:val="center"/>
        <w:rPr>
          <w:rFonts w:ascii="Arial" w:hAnsi="Arial" w:cs="Arial"/>
          <w:b/>
        </w:rPr>
      </w:pPr>
      <w:bookmarkStart w:id="0" w:name="_GoBack"/>
      <w:r>
        <w:rPr>
          <w:rFonts w:ascii="Arial" w:hAnsi="Arial" w:cs="Arial"/>
          <w:b/>
        </w:rPr>
        <w:t>ANEXO 11</w:t>
      </w:r>
    </w:p>
    <w:p w:rsidR="00670A09" w:rsidRPr="004F466C" w:rsidRDefault="00670A09" w:rsidP="00670A09">
      <w:pPr>
        <w:pStyle w:val="SemEspaamen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MODELO DE COMPROVANTE DE ENVIO DE CONTRAPARTIDAS INSTITUCIONAIS</w:t>
      </w:r>
    </w:p>
    <w:bookmarkEnd w:id="0"/>
    <w:p w:rsidR="00670A09" w:rsidRDefault="00670A09" w:rsidP="00670A09">
      <w:pPr>
        <w:pStyle w:val="Default"/>
        <w:jc w:val="center"/>
        <w:rPr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EDITAL Nº 01/2017</w:t>
      </w:r>
      <w:r w:rsidRPr="0008152A">
        <w:rPr>
          <w:b/>
          <w:bCs/>
          <w:color w:val="auto"/>
          <w:sz w:val="22"/>
          <w:szCs w:val="22"/>
        </w:rPr>
        <w:t xml:space="preserve"> - Produtor Cultural</w:t>
      </w:r>
    </w:p>
    <w:p w:rsidR="00670A09" w:rsidRDefault="00670A09" w:rsidP="00670A09">
      <w:pPr>
        <w:pStyle w:val="Default"/>
        <w:jc w:val="center"/>
        <w:rPr>
          <w:b/>
          <w:bCs/>
          <w:color w:val="auto"/>
          <w:sz w:val="22"/>
          <w:szCs w:val="22"/>
        </w:rPr>
      </w:pPr>
    </w:p>
    <w:p w:rsidR="00FE7CC4" w:rsidRPr="006C448F" w:rsidRDefault="00FE7CC4" w:rsidP="00FE7CC4">
      <w:pPr>
        <w:jc w:val="right"/>
        <w:rPr>
          <w:rFonts w:asciiTheme="minorHAnsi" w:hAnsiTheme="minorHAnsi"/>
          <w:szCs w:val="22"/>
        </w:rPr>
      </w:pPr>
      <w:r w:rsidRPr="006C448F">
        <w:rPr>
          <w:rFonts w:asciiTheme="minorHAnsi" w:hAnsiTheme="minorHAnsi"/>
          <w:b/>
          <w:szCs w:val="22"/>
          <w:highlight w:val="lightGray"/>
        </w:rPr>
        <w:t>PAPEL TIMBRADO PRODUTOR CULTURAL</w:t>
      </w:r>
      <w:r w:rsidRPr="006C448F">
        <w:rPr>
          <w:rFonts w:asciiTheme="minorHAnsi" w:hAnsiTheme="minorHAnsi"/>
          <w:b/>
          <w:szCs w:val="22"/>
        </w:rPr>
        <w:t xml:space="preserve"> </w:t>
      </w:r>
    </w:p>
    <w:p w:rsidR="00FE7CC4" w:rsidRPr="006C448F" w:rsidRDefault="00FE7CC4" w:rsidP="00FE7CC4">
      <w:pPr>
        <w:jc w:val="center"/>
        <w:rPr>
          <w:rFonts w:asciiTheme="minorHAnsi" w:hAnsiTheme="minorHAnsi"/>
          <w:szCs w:val="22"/>
        </w:rPr>
      </w:pPr>
    </w:p>
    <w:p w:rsidR="00FE7CC4" w:rsidRPr="006C448F" w:rsidRDefault="00FE7CC4" w:rsidP="00FE7CC4">
      <w:pPr>
        <w:jc w:val="right"/>
        <w:rPr>
          <w:rFonts w:asciiTheme="minorHAnsi" w:hAnsiTheme="minorHAnsi"/>
          <w:szCs w:val="22"/>
        </w:rPr>
      </w:pPr>
    </w:p>
    <w:p w:rsidR="00FE7CC4" w:rsidRPr="006C448F" w:rsidRDefault="00FE7CC4" w:rsidP="00FE7CC4">
      <w:pPr>
        <w:jc w:val="right"/>
        <w:rPr>
          <w:rFonts w:asciiTheme="minorHAnsi" w:hAnsiTheme="minorHAnsi"/>
          <w:szCs w:val="22"/>
        </w:rPr>
      </w:pPr>
    </w:p>
    <w:p w:rsidR="00FB77D6" w:rsidRPr="006C448F" w:rsidRDefault="00EE2753" w:rsidP="006C448F">
      <w:pPr>
        <w:jc w:val="right"/>
        <w:rPr>
          <w:rFonts w:asciiTheme="minorHAnsi" w:hAnsiTheme="minorHAnsi"/>
          <w:szCs w:val="22"/>
        </w:rPr>
      </w:pPr>
      <w:r w:rsidRPr="006C448F">
        <w:rPr>
          <w:rFonts w:asciiTheme="minorHAnsi" w:hAnsiTheme="minorHAnsi"/>
          <w:b/>
          <w:szCs w:val="22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374867" w:rsidRPr="006C448F">
        <w:rPr>
          <w:rFonts w:asciiTheme="minorHAnsi" w:hAnsiTheme="minorHAnsi"/>
          <w:b/>
          <w:szCs w:val="22"/>
        </w:rPr>
        <w:instrText xml:space="preserve"> FORMTEXT </w:instrText>
      </w:r>
      <w:r w:rsidRPr="006C448F">
        <w:rPr>
          <w:rFonts w:asciiTheme="minorHAnsi" w:hAnsiTheme="minorHAnsi"/>
          <w:b/>
          <w:szCs w:val="22"/>
        </w:rPr>
      </w:r>
      <w:r w:rsidRPr="006C448F">
        <w:rPr>
          <w:rFonts w:asciiTheme="minorHAnsi" w:hAnsiTheme="minorHAnsi"/>
          <w:b/>
          <w:szCs w:val="22"/>
        </w:rPr>
        <w:fldChar w:fldCharType="separate"/>
      </w:r>
      <w:r w:rsidR="00374867" w:rsidRPr="006C448F">
        <w:rPr>
          <w:rFonts w:asciiTheme="minorHAnsi" w:hAnsiTheme="minorHAnsi"/>
          <w:b/>
          <w:noProof/>
          <w:szCs w:val="22"/>
        </w:rPr>
        <w:t> </w:t>
      </w:r>
      <w:r w:rsidR="00374867" w:rsidRPr="006C448F">
        <w:rPr>
          <w:rFonts w:asciiTheme="minorHAnsi" w:hAnsiTheme="minorHAnsi"/>
          <w:b/>
          <w:noProof/>
          <w:szCs w:val="22"/>
        </w:rPr>
        <w:t>Cidade,</w:t>
      </w:r>
      <w:r w:rsidRPr="006C448F">
        <w:rPr>
          <w:rFonts w:asciiTheme="minorHAnsi" w:hAnsiTheme="minorHAnsi"/>
          <w:b/>
          <w:szCs w:val="22"/>
        </w:rPr>
        <w:fldChar w:fldCharType="end"/>
      </w:r>
      <w:r w:rsidR="00374867" w:rsidRPr="006C448F">
        <w:rPr>
          <w:rFonts w:asciiTheme="minorHAnsi" w:hAnsiTheme="minorHAnsi"/>
          <w:b/>
          <w:szCs w:val="22"/>
        </w:rPr>
        <w:t xml:space="preserve">  </w:t>
      </w:r>
      <w:r w:rsidRPr="006C448F">
        <w:rPr>
          <w:rFonts w:asciiTheme="minorHAnsi" w:hAnsiTheme="minorHAnsi"/>
          <w:b/>
          <w:szCs w:val="22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1" w:name="Texto5"/>
      <w:r w:rsidR="00FB77D6" w:rsidRPr="006C448F">
        <w:rPr>
          <w:rFonts w:asciiTheme="minorHAnsi" w:hAnsiTheme="minorHAnsi"/>
          <w:b/>
          <w:szCs w:val="22"/>
        </w:rPr>
        <w:instrText xml:space="preserve"> FORMTEXT </w:instrText>
      </w:r>
      <w:r w:rsidRPr="006C448F">
        <w:rPr>
          <w:rFonts w:asciiTheme="minorHAnsi" w:hAnsiTheme="minorHAnsi"/>
          <w:b/>
          <w:szCs w:val="22"/>
        </w:rPr>
      </w:r>
      <w:r w:rsidRPr="006C448F">
        <w:rPr>
          <w:rFonts w:asciiTheme="minorHAnsi" w:hAnsiTheme="minorHAnsi"/>
          <w:b/>
          <w:szCs w:val="22"/>
        </w:rPr>
        <w:fldChar w:fldCharType="separate"/>
      </w:r>
      <w:r w:rsidR="00FB77D6" w:rsidRPr="006C448F">
        <w:rPr>
          <w:rFonts w:asciiTheme="minorHAnsi" w:hAnsiTheme="minorHAnsi"/>
          <w:b/>
          <w:noProof/>
          <w:szCs w:val="22"/>
        </w:rPr>
        <w:t> </w:t>
      </w:r>
      <w:r w:rsidR="00FB77D6" w:rsidRPr="006C448F">
        <w:rPr>
          <w:rFonts w:asciiTheme="minorHAnsi" w:hAnsiTheme="minorHAnsi"/>
          <w:b/>
          <w:noProof/>
          <w:szCs w:val="22"/>
        </w:rPr>
        <w:t>DD</w:t>
      </w:r>
      <w:r w:rsidR="00FB77D6" w:rsidRPr="006C448F">
        <w:rPr>
          <w:rFonts w:asciiTheme="minorHAnsi" w:hAnsiTheme="minorHAnsi"/>
          <w:b/>
          <w:noProof/>
          <w:szCs w:val="22"/>
        </w:rPr>
        <w:t> </w:t>
      </w:r>
      <w:r w:rsidRPr="006C448F">
        <w:rPr>
          <w:rFonts w:asciiTheme="minorHAnsi" w:hAnsiTheme="minorHAnsi"/>
          <w:b/>
          <w:szCs w:val="22"/>
        </w:rPr>
        <w:fldChar w:fldCharType="end"/>
      </w:r>
      <w:bookmarkEnd w:id="1"/>
      <w:r w:rsidR="00FB77D6" w:rsidRPr="006C448F">
        <w:rPr>
          <w:rFonts w:asciiTheme="minorHAnsi" w:hAnsiTheme="minorHAnsi"/>
          <w:szCs w:val="22"/>
        </w:rPr>
        <w:t xml:space="preserve"> de  </w:t>
      </w:r>
      <w:r w:rsidRPr="006C448F">
        <w:rPr>
          <w:rFonts w:asciiTheme="minorHAnsi" w:hAnsiTheme="minorHAnsi"/>
          <w:szCs w:val="22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2" w:name="Texto6"/>
      <w:r w:rsidR="00FB77D6" w:rsidRPr="006C448F">
        <w:rPr>
          <w:rFonts w:asciiTheme="minorHAnsi" w:hAnsiTheme="minorHAnsi"/>
          <w:szCs w:val="22"/>
        </w:rPr>
        <w:instrText xml:space="preserve"> FORMTEXT </w:instrText>
      </w:r>
      <w:r w:rsidRPr="006C448F">
        <w:rPr>
          <w:rFonts w:asciiTheme="minorHAnsi" w:hAnsiTheme="minorHAnsi"/>
          <w:szCs w:val="22"/>
        </w:rPr>
      </w:r>
      <w:r w:rsidRPr="006C448F">
        <w:rPr>
          <w:rFonts w:asciiTheme="minorHAnsi" w:hAnsiTheme="minorHAnsi"/>
          <w:szCs w:val="22"/>
        </w:rPr>
        <w:fldChar w:fldCharType="separate"/>
      </w:r>
      <w:r w:rsidR="00FB77D6" w:rsidRPr="006C448F">
        <w:rPr>
          <w:rFonts w:asciiTheme="minorHAnsi" w:hAnsiTheme="minorHAnsi"/>
          <w:noProof/>
          <w:szCs w:val="22"/>
        </w:rPr>
        <w:t> </w:t>
      </w:r>
      <w:r w:rsidR="00FB77D6" w:rsidRPr="006C448F">
        <w:rPr>
          <w:rFonts w:asciiTheme="minorHAnsi" w:hAnsiTheme="minorHAnsi"/>
          <w:noProof/>
          <w:szCs w:val="22"/>
        </w:rPr>
        <w:t xml:space="preserve">       </w:t>
      </w:r>
      <w:r w:rsidR="00FB77D6" w:rsidRPr="006C448F">
        <w:rPr>
          <w:rFonts w:asciiTheme="minorHAnsi" w:hAnsiTheme="minorHAnsi"/>
          <w:b/>
          <w:noProof/>
          <w:szCs w:val="22"/>
        </w:rPr>
        <w:t>MÊS</w:t>
      </w:r>
      <w:r w:rsidR="00FB77D6" w:rsidRPr="006C448F">
        <w:rPr>
          <w:rFonts w:asciiTheme="minorHAnsi" w:hAnsiTheme="minorHAnsi"/>
          <w:noProof/>
          <w:szCs w:val="22"/>
        </w:rPr>
        <w:t xml:space="preserve">   </w:t>
      </w:r>
      <w:r w:rsidR="00FB77D6" w:rsidRPr="006C448F">
        <w:rPr>
          <w:rFonts w:asciiTheme="minorHAnsi" w:hAnsiTheme="minorHAnsi"/>
          <w:noProof/>
          <w:szCs w:val="22"/>
        </w:rPr>
        <w:t> </w:t>
      </w:r>
      <w:r w:rsidR="00FB77D6" w:rsidRPr="006C448F">
        <w:rPr>
          <w:rFonts w:asciiTheme="minorHAnsi" w:hAnsiTheme="minorHAnsi"/>
          <w:noProof/>
          <w:szCs w:val="22"/>
        </w:rPr>
        <w:t> </w:t>
      </w:r>
      <w:r w:rsidRPr="006C448F">
        <w:rPr>
          <w:rFonts w:asciiTheme="minorHAnsi" w:hAnsiTheme="minorHAnsi"/>
          <w:szCs w:val="22"/>
        </w:rPr>
        <w:fldChar w:fldCharType="end"/>
      </w:r>
      <w:bookmarkEnd w:id="2"/>
      <w:r w:rsidR="00FB77D6" w:rsidRPr="006C448F">
        <w:rPr>
          <w:rFonts w:asciiTheme="minorHAnsi" w:hAnsiTheme="minorHAnsi"/>
          <w:szCs w:val="22"/>
        </w:rPr>
        <w:t xml:space="preserve"> de </w:t>
      </w:r>
      <w:r w:rsidRPr="006C448F">
        <w:rPr>
          <w:rFonts w:asciiTheme="minorHAnsi" w:hAnsiTheme="minorHAnsi"/>
          <w:szCs w:val="22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3" w:name="Texto7"/>
      <w:r w:rsidR="00FB77D6" w:rsidRPr="006C448F">
        <w:rPr>
          <w:rFonts w:asciiTheme="minorHAnsi" w:hAnsiTheme="minorHAnsi"/>
          <w:szCs w:val="22"/>
        </w:rPr>
        <w:instrText xml:space="preserve"> FORMTEXT </w:instrText>
      </w:r>
      <w:r w:rsidRPr="006C448F">
        <w:rPr>
          <w:rFonts w:asciiTheme="minorHAnsi" w:hAnsiTheme="minorHAnsi"/>
          <w:szCs w:val="22"/>
        </w:rPr>
      </w:r>
      <w:r w:rsidRPr="006C448F">
        <w:rPr>
          <w:rFonts w:asciiTheme="minorHAnsi" w:hAnsiTheme="minorHAnsi"/>
          <w:szCs w:val="22"/>
        </w:rPr>
        <w:fldChar w:fldCharType="separate"/>
      </w:r>
      <w:r w:rsidR="00FB77D6" w:rsidRPr="006C448F">
        <w:rPr>
          <w:rFonts w:asciiTheme="minorHAnsi" w:hAnsiTheme="minorHAnsi"/>
          <w:noProof/>
          <w:szCs w:val="22"/>
        </w:rPr>
        <w:t> </w:t>
      </w:r>
      <w:r w:rsidR="00FB77D6" w:rsidRPr="006C448F">
        <w:rPr>
          <w:rFonts w:asciiTheme="minorHAnsi" w:hAnsiTheme="minorHAnsi"/>
          <w:noProof/>
          <w:szCs w:val="22"/>
        </w:rPr>
        <w:t> </w:t>
      </w:r>
      <w:r w:rsidR="00FB77D6" w:rsidRPr="006C448F">
        <w:rPr>
          <w:rFonts w:asciiTheme="minorHAnsi" w:hAnsiTheme="minorHAnsi"/>
          <w:b/>
          <w:noProof/>
          <w:szCs w:val="22"/>
        </w:rPr>
        <w:t>ANO</w:t>
      </w:r>
      <w:r w:rsidR="00FB77D6" w:rsidRPr="006C448F">
        <w:rPr>
          <w:rFonts w:asciiTheme="minorHAnsi" w:hAnsiTheme="minorHAnsi"/>
          <w:noProof/>
          <w:szCs w:val="22"/>
        </w:rPr>
        <w:t> </w:t>
      </w:r>
      <w:r w:rsidR="00FB77D6" w:rsidRPr="006C448F">
        <w:rPr>
          <w:rFonts w:asciiTheme="minorHAnsi" w:hAnsiTheme="minorHAnsi"/>
          <w:noProof/>
          <w:szCs w:val="22"/>
        </w:rPr>
        <w:t> </w:t>
      </w:r>
      <w:r w:rsidRPr="006C448F">
        <w:rPr>
          <w:rFonts w:asciiTheme="minorHAnsi" w:hAnsiTheme="minorHAnsi"/>
          <w:szCs w:val="22"/>
        </w:rPr>
        <w:fldChar w:fldCharType="end"/>
      </w:r>
      <w:bookmarkEnd w:id="3"/>
    </w:p>
    <w:p w:rsidR="00FB77D6" w:rsidRPr="006C448F" w:rsidRDefault="00FB77D6" w:rsidP="00FB77D6">
      <w:pPr>
        <w:jc w:val="center"/>
        <w:rPr>
          <w:rFonts w:asciiTheme="minorHAnsi" w:hAnsiTheme="minorHAnsi"/>
          <w:b/>
          <w:szCs w:val="22"/>
        </w:rPr>
      </w:pPr>
    </w:p>
    <w:p w:rsidR="00FB77D6" w:rsidRPr="006C448F" w:rsidRDefault="00FB77D6" w:rsidP="00FB77D6">
      <w:pPr>
        <w:jc w:val="center"/>
        <w:rPr>
          <w:rFonts w:asciiTheme="minorHAnsi" w:hAnsiTheme="minorHAnsi"/>
          <w:b/>
          <w:szCs w:val="22"/>
        </w:rPr>
      </w:pPr>
    </w:p>
    <w:p w:rsidR="00AF4935" w:rsidRPr="006C448F" w:rsidRDefault="00FB77D6" w:rsidP="00FB77D6">
      <w:pPr>
        <w:jc w:val="center"/>
        <w:rPr>
          <w:rFonts w:asciiTheme="minorHAnsi" w:hAnsiTheme="minorHAnsi"/>
          <w:b/>
          <w:szCs w:val="22"/>
        </w:rPr>
      </w:pPr>
      <w:r w:rsidRPr="006C448F">
        <w:rPr>
          <w:rFonts w:asciiTheme="minorHAnsi" w:hAnsiTheme="minorHAnsi"/>
          <w:b/>
          <w:szCs w:val="22"/>
        </w:rPr>
        <w:t xml:space="preserve">DECLARAÇÃO </w:t>
      </w:r>
      <w:r w:rsidR="00101CB2" w:rsidRPr="006C448F">
        <w:rPr>
          <w:rFonts w:asciiTheme="minorHAnsi" w:hAnsiTheme="minorHAnsi"/>
          <w:b/>
          <w:szCs w:val="22"/>
        </w:rPr>
        <w:t>DE C</w:t>
      </w:r>
      <w:r w:rsidR="00FE7CC4" w:rsidRPr="006C448F">
        <w:rPr>
          <w:rFonts w:asciiTheme="minorHAnsi" w:hAnsiTheme="minorHAnsi"/>
          <w:b/>
          <w:szCs w:val="22"/>
        </w:rPr>
        <w:t>U</w:t>
      </w:r>
      <w:r w:rsidR="00101CB2" w:rsidRPr="006C448F">
        <w:rPr>
          <w:rFonts w:asciiTheme="minorHAnsi" w:hAnsiTheme="minorHAnsi"/>
          <w:b/>
          <w:szCs w:val="22"/>
        </w:rPr>
        <w:t>MPRIMENTO</w:t>
      </w:r>
      <w:r w:rsidR="00AF4935" w:rsidRPr="006C448F">
        <w:rPr>
          <w:rFonts w:asciiTheme="minorHAnsi" w:hAnsiTheme="minorHAnsi"/>
          <w:b/>
          <w:szCs w:val="22"/>
        </w:rPr>
        <w:br/>
      </w:r>
    </w:p>
    <w:p w:rsidR="00FB77D6" w:rsidRPr="006C448F" w:rsidRDefault="00FE7CC4" w:rsidP="00FB77D6">
      <w:pPr>
        <w:jc w:val="center"/>
        <w:rPr>
          <w:rFonts w:asciiTheme="minorHAnsi" w:hAnsiTheme="minorHAnsi"/>
          <w:b/>
          <w:szCs w:val="22"/>
        </w:rPr>
      </w:pPr>
      <w:r w:rsidRPr="006C448F">
        <w:rPr>
          <w:rFonts w:asciiTheme="minorHAnsi" w:hAnsiTheme="minorHAnsi"/>
          <w:b/>
          <w:szCs w:val="22"/>
        </w:rPr>
        <w:t xml:space="preserve">DE </w:t>
      </w:r>
      <w:r w:rsidR="002B17F9" w:rsidRPr="006C448F">
        <w:rPr>
          <w:rFonts w:asciiTheme="minorHAnsi" w:hAnsiTheme="minorHAnsi"/>
          <w:b/>
          <w:szCs w:val="22"/>
        </w:rPr>
        <w:t>CONTRAPARTIDAS</w:t>
      </w:r>
      <w:r w:rsidRPr="006C448F">
        <w:rPr>
          <w:rFonts w:asciiTheme="minorHAnsi" w:hAnsiTheme="minorHAnsi"/>
          <w:b/>
          <w:szCs w:val="22"/>
        </w:rPr>
        <w:t xml:space="preserve"> INSTITUCIONAIS</w:t>
      </w:r>
    </w:p>
    <w:p w:rsidR="00FB77D6" w:rsidRPr="006C448F" w:rsidRDefault="00FB77D6" w:rsidP="003F075A">
      <w:pPr>
        <w:jc w:val="both"/>
        <w:rPr>
          <w:rFonts w:asciiTheme="minorHAnsi" w:hAnsiTheme="minorHAnsi"/>
          <w:szCs w:val="22"/>
        </w:rPr>
      </w:pPr>
    </w:p>
    <w:p w:rsidR="003F075A" w:rsidRPr="006C448F" w:rsidRDefault="003F075A" w:rsidP="003F075A">
      <w:pPr>
        <w:jc w:val="both"/>
        <w:rPr>
          <w:rFonts w:asciiTheme="minorHAnsi" w:hAnsiTheme="minorHAnsi"/>
          <w:szCs w:val="22"/>
        </w:rPr>
      </w:pPr>
    </w:p>
    <w:p w:rsidR="00575F9B" w:rsidRPr="006C448F" w:rsidRDefault="00575F9B" w:rsidP="00575F9B">
      <w:pPr>
        <w:jc w:val="both"/>
        <w:rPr>
          <w:rFonts w:asciiTheme="minorHAnsi" w:hAnsiTheme="minorHAnsi"/>
          <w:szCs w:val="22"/>
        </w:rPr>
      </w:pPr>
    </w:p>
    <w:p w:rsidR="00814110" w:rsidRPr="006C448F" w:rsidRDefault="00575F9B" w:rsidP="00814110">
      <w:pPr>
        <w:pStyle w:val="Default"/>
        <w:jc w:val="both"/>
        <w:rPr>
          <w:rFonts w:asciiTheme="minorHAnsi" w:hAnsiTheme="minorHAnsi" w:cs="Arial"/>
          <w:sz w:val="22"/>
          <w:szCs w:val="22"/>
        </w:rPr>
      </w:pPr>
      <w:r w:rsidRPr="006C448F">
        <w:rPr>
          <w:rFonts w:asciiTheme="minorHAnsi" w:hAnsiTheme="minorHAnsi"/>
          <w:sz w:val="22"/>
          <w:szCs w:val="22"/>
        </w:rPr>
        <w:t xml:space="preserve">Eu, </w:t>
      </w:r>
      <w:bookmarkStart w:id="4" w:name="Texto1"/>
      <w:r w:rsidR="00EE2753" w:rsidRPr="006C448F">
        <w:rPr>
          <w:rFonts w:asciiTheme="minorHAnsi" w:hAnsiTheme="minorHAnsi"/>
          <w:sz w:val="22"/>
          <w:szCs w:val="22"/>
        </w:rPr>
        <w:fldChar w:fldCharType="begin">
          <w:ffData>
            <w:name w:val="Texto1"/>
            <w:enabled w:val="0"/>
            <w:calcOnExit w:val="0"/>
            <w:statusText w:type="text" w:val="NOME "/>
            <w:textInput/>
          </w:ffData>
        </w:fldChar>
      </w:r>
      <w:r w:rsidRPr="006C448F">
        <w:rPr>
          <w:rFonts w:asciiTheme="minorHAnsi" w:hAnsiTheme="minorHAnsi"/>
          <w:sz w:val="22"/>
          <w:szCs w:val="22"/>
        </w:rPr>
        <w:instrText xml:space="preserve"> FORMTEXT </w:instrText>
      </w:r>
      <w:r w:rsidR="00EE2753" w:rsidRPr="006C448F">
        <w:rPr>
          <w:rFonts w:asciiTheme="minorHAnsi" w:hAnsiTheme="minorHAnsi"/>
          <w:sz w:val="22"/>
          <w:szCs w:val="22"/>
        </w:rPr>
      </w:r>
      <w:r w:rsidR="00EE2753" w:rsidRPr="006C448F">
        <w:rPr>
          <w:rFonts w:asciiTheme="minorHAnsi" w:hAnsiTheme="minorHAnsi"/>
          <w:sz w:val="22"/>
          <w:szCs w:val="22"/>
        </w:rPr>
        <w:fldChar w:fldCharType="separate"/>
      </w:r>
      <w:r w:rsidRPr="006C448F">
        <w:rPr>
          <w:rFonts w:asciiTheme="minorHAnsi" w:hAnsiTheme="minorHAnsi"/>
          <w:noProof/>
          <w:sz w:val="22"/>
          <w:szCs w:val="22"/>
        </w:rPr>
        <w:t> </w:t>
      </w:r>
      <w:r w:rsidRPr="006C448F">
        <w:rPr>
          <w:rFonts w:asciiTheme="minorHAnsi" w:hAnsiTheme="minorHAnsi"/>
          <w:noProof/>
          <w:sz w:val="22"/>
          <w:szCs w:val="22"/>
        </w:rPr>
        <w:t xml:space="preserve">     </w:t>
      </w:r>
      <w:r w:rsidRPr="006C448F">
        <w:rPr>
          <w:rFonts w:asciiTheme="minorHAnsi" w:hAnsiTheme="minorHAnsi"/>
          <w:noProof/>
          <w:sz w:val="22"/>
          <w:szCs w:val="22"/>
        </w:rPr>
        <w:t> </w:t>
      </w:r>
      <w:r w:rsidRPr="006C448F">
        <w:rPr>
          <w:rFonts w:asciiTheme="minorHAnsi" w:hAnsiTheme="minorHAnsi"/>
          <w:noProof/>
          <w:sz w:val="22"/>
          <w:szCs w:val="22"/>
        </w:rPr>
        <w:t> </w:t>
      </w:r>
      <w:r w:rsidRPr="006C448F">
        <w:rPr>
          <w:rFonts w:asciiTheme="minorHAnsi" w:hAnsiTheme="minorHAnsi"/>
          <w:noProof/>
          <w:sz w:val="22"/>
          <w:szCs w:val="22"/>
        </w:rPr>
        <w:t xml:space="preserve">     </w:t>
      </w:r>
      <w:r w:rsidRPr="006C448F">
        <w:rPr>
          <w:rFonts w:asciiTheme="minorHAnsi" w:hAnsiTheme="minorHAnsi"/>
          <w:b/>
          <w:noProof/>
          <w:sz w:val="22"/>
          <w:szCs w:val="22"/>
        </w:rPr>
        <w:t>nome</w:t>
      </w:r>
      <w:r w:rsidRPr="006C448F">
        <w:rPr>
          <w:rFonts w:asciiTheme="minorHAnsi" w:hAnsiTheme="minorHAnsi"/>
          <w:noProof/>
          <w:sz w:val="22"/>
          <w:szCs w:val="22"/>
        </w:rPr>
        <w:t xml:space="preserve">   </w:t>
      </w:r>
      <w:r w:rsidRPr="006C448F">
        <w:rPr>
          <w:rFonts w:asciiTheme="minorHAnsi" w:hAnsiTheme="minorHAnsi"/>
          <w:noProof/>
          <w:sz w:val="22"/>
          <w:szCs w:val="22"/>
        </w:rPr>
        <w:t> </w:t>
      </w:r>
      <w:r w:rsidRPr="006C448F">
        <w:rPr>
          <w:rFonts w:asciiTheme="minorHAnsi" w:hAnsiTheme="minorHAnsi"/>
          <w:noProof/>
          <w:sz w:val="22"/>
          <w:szCs w:val="22"/>
        </w:rPr>
        <w:t xml:space="preserve">               </w:t>
      </w:r>
      <w:r w:rsidRPr="006C448F">
        <w:rPr>
          <w:rFonts w:asciiTheme="minorHAnsi" w:hAnsiTheme="minorHAnsi"/>
          <w:noProof/>
          <w:sz w:val="22"/>
          <w:szCs w:val="22"/>
        </w:rPr>
        <w:t> </w:t>
      </w:r>
      <w:r w:rsidR="00EE2753" w:rsidRPr="006C448F">
        <w:rPr>
          <w:rFonts w:asciiTheme="minorHAnsi" w:hAnsiTheme="minorHAnsi"/>
          <w:sz w:val="22"/>
          <w:szCs w:val="22"/>
        </w:rPr>
        <w:fldChar w:fldCharType="end"/>
      </w:r>
      <w:bookmarkEnd w:id="4"/>
      <w:r w:rsidRPr="006C448F">
        <w:rPr>
          <w:rFonts w:asciiTheme="minorHAnsi" w:hAnsiTheme="minorHAnsi"/>
          <w:sz w:val="22"/>
          <w:szCs w:val="22"/>
        </w:rPr>
        <w:t>, abaixo assinado</w:t>
      </w:r>
      <w:r w:rsidR="00727D94" w:rsidRPr="006C448F">
        <w:rPr>
          <w:rFonts w:asciiTheme="minorHAnsi" w:hAnsiTheme="minorHAnsi"/>
          <w:sz w:val="22"/>
          <w:szCs w:val="22"/>
        </w:rPr>
        <w:t xml:space="preserve"> </w:t>
      </w:r>
      <w:r w:rsidRPr="006C448F">
        <w:rPr>
          <w:rFonts w:asciiTheme="minorHAnsi" w:hAnsiTheme="minorHAnsi"/>
          <w:sz w:val="22"/>
          <w:szCs w:val="22"/>
        </w:rPr>
        <w:t xml:space="preserve">(a), </w:t>
      </w:r>
      <w:proofErr w:type="gramStart"/>
      <w:r w:rsidRPr="006C448F">
        <w:rPr>
          <w:rFonts w:asciiTheme="minorHAnsi" w:hAnsiTheme="minorHAnsi"/>
          <w:sz w:val="22"/>
          <w:szCs w:val="22"/>
        </w:rPr>
        <w:t>portador(</w:t>
      </w:r>
      <w:proofErr w:type="gramEnd"/>
      <w:r w:rsidRPr="006C448F">
        <w:rPr>
          <w:rFonts w:asciiTheme="minorHAnsi" w:hAnsiTheme="minorHAnsi"/>
          <w:sz w:val="22"/>
          <w:szCs w:val="22"/>
        </w:rPr>
        <w:t>a) do RG</w:t>
      </w:r>
      <w:r w:rsidR="00814110" w:rsidRPr="006C448F">
        <w:rPr>
          <w:rFonts w:asciiTheme="minorHAnsi" w:hAnsiTheme="minorHAnsi"/>
          <w:sz w:val="22"/>
          <w:szCs w:val="22"/>
        </w:rPr>
        <w:t xml:space="preserve"> nº</w:t>
      </w:r>
      <w:r w:rsidRPr="006C448F">
        <w:rPr>
          <w:rFonts w:asciiTheme="minorHAnsi" w:hAnsiTheme="minorHAnsi"/>
          <w:sz w:val="22"/>
          <w:szCs w:val="22"/>
        </w:rPr>
        <w:t xml:space="preserve"> </w:t>
      </w:r>
      <w:r w:rsidR="00EE2753" w:rsidRPr="006C448F">
        <w:rPr>
          <w:rFonts w:asciiTheme="minorHAnsi" w:hAnsiTheme="minorHAnsi"/>
          <w:sz w:val="22"/>
          <w:szCs w:val="22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5" w:name="Texto2"/>
      <w:r w:rsidRPr="006C448F">
        <w:rPr>
          <w:rFonts w:asciiTheme="minorHAnsi" w:hAnsiTheme="minorHAnsi"/>
          <w:sz w:val="22"/>
          <w:szCs w:val="22"/>
        </w:rPr>
        <w:instrText xml:space="preserve"> FORMTEXT </w:instrText>
      </w:r>
      <w:r w:rsidR="00EE2753" w:rsidRPr="006C448F">
        <w:rPr>
          <w:rFonts w:asciiTheme="minorHAnsi" w:hAnsiTheme="minorHAnsi"/>
          <w:sz w:val="22"/>
          <w:szCs w:val="22"/>
        </w:rPr>
      </w:r>
      <w:r w:rsidR="00EE2753" w:rsidRPr="006C448F">
        <w:rPr>
          <w:rFonts w:asciiTheme="minorHAnsi" w:hAnsiTheme="minorHAnsi"/>
          <w:sz w:val="22"/>
          <w:szCs w:val="22"/>
        </w:rPr>
        <w:fldChar w:fldCharType="separate"/>
      </w:r>
      <w:r w:rsidRPr="006C448F">
        <w:rPr>
          <w:rFonts w:asciiTheme="minorHAnsi" w:hAnsiTheme="minorHAnsi"/>
          <w:noProof/>
          <w:sz w:val="22"/>
          <w:szCs w:val="22"/>
        </w:rPr>
        <w:t> </w:t>
      </w:r>
      <w:r w:rsidRPr="006C448F">
        <w:rPr>
          <w:rFonts w:asciiTheme="minorHAnsi" w:hAnsiTheme="minorHAnsi"/>
          <w:b/>
          <w:noProof/>
          <w:sz w:val="22"/>
          <w:szCs w:val="22"/>
        </w:rPr>
        <w:t>XXXXXXXXXX</w:t>
      </w:r>
      <w:r w:rsidRPr="006C448F">
        <w:rPr>
          <w:rFonts w:asciiTheme="minorHAnsi" w:hAnsiTheme="minorHAnsi"/>
          <w:noProof/>
          <w:sz w:val="22"/>
          <w:szCs w:val="22"/>
        </w:rPr>
        <w:t> </w:t>
      </w:r>
      <w:r w:rsidR="00EE2753" w:rsidRPr="006C448F">
        <w:rPr>
          <w:rFonts w:asciiTheme="minorHAnsi" w:hAnsiTheme="minorHAnsi"/>
          <w:sz w:val="22"/>
          <w:szCs w:val="22"/>
        </w:rPr>
        <w:fldChar w:fldCharType="end"/>
      </w:r>
      <w:bookmarkEnd w:id="5"/>
      <w:r w:rsidRPr="006C448F">
        <w:rPr>
          <w:rFonts w:asciiTheme="minorHAnsi" w:hAnsiTheme="minorHAnsi"/>
          <w:sz w:val="22"/>
          <w:szCs w:val="22"/>
        </w:rPr>
        <w:t xml:space="preserve">, </w:t>
      </w:r>
      <w:r w:rsidR="00814110" w:rsidRPr="006C448F">
        <w:rPr>
          <w:rFonts w:asciiTheme="minorHAnsi" w:hAnsiTheme="minorHAnsi"/>
          <w:sz w:val="22"/>
          <w:szCs w:val="22"/>
        </w:rPr>
        <w:t xml:space="preserve">CPF nº </w:t>
      </w:r>
      <w:r w:rsidR="00EE2753" w:rsidRPr="006C448F">
        <w:rPr>
          <w:rFonts w:asciiTheme="minorHAnsi" w:hAnsiTheme="minorHAnsi"/>
          <w:sz w:val="22"/>
          <w:szCs w:val="22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814110" w:rsidRPr="006C448F">
        <w:rPr>
          <w:rFonts w:asciiTheme="minorHAnsi" w:hAnsiTheme="minorHAnsi"/>
          <w:sz w:val="22"/>
          <w:szCs w:val="22"/>
        </w:rPr>
        <w:instrText xml:space="preserve"> FORMTEXT </w:instrText>
      </w:r>
      <w:r w:rsidR="00EE2753" w:rsidRPr="006C448F">
        <w:rPr>
          <w:rFonts w:asciiTheme="minorHAnsi" w:hAnsiTheme="minorHAnsi"/>
          <w:sz w:val="22"/>
          <w:szCs w:val="22"/>
        </w:rPr>
      </w:r>
      <w:r w:rsidR="00EE2753" w:rsidRPr="006C448F">
        <w:rPr>
          <w:rFonts w:asciiTheme="minorHAnsi" w:hAnsiTheme="minorHAnsi"/>
          <w:sz w:val="22"/>
          <w:szCs w:val="22"/>
        </w:rPr>
        <w:fldChar w:fldCharType="separate"/>
      </w:r>
      <w:r w:rsidR="00814110" w:rsidRPr="006C448F">
        <w:rPr>
          <w:rFonts w:asciiTheme="minorHAnsi" w:hAnsiTheme="minorHAnsi"/>
          <w:noProof/>
          <w:sz w:val="22"/>
          <w:szCs w:val="22"/>
        </w:rPr>
        <w:t> </w:t>
      </w:r>
      <w:r w:rsidR="00814110" w:rsidRPr="006C448F">
        <w:rPr>
          <w:rFonts w:asciiTheme="minorHAnsi" w:hAnsiTheme="minorHAnsi"/>
          <w:b/>
          <w:noProof/>
          <w:sz w:val="22"/>
          <w:szCs w:val="22"/>
        </w:rPr>
        <w:t>XXXXXXXXXX</w:t>
      </w:r>
      <w:r w:rsidR="00814110" w:rsidRPr="006C448F">
        <w:rPr>
          <w:rFonts w:asciiTheme="minorHAnsi" w:hAnsiTheme="minorHAnsi"/>
          <w:noProof/>
          <w:sz w:val="22"/>
          <w:szCs w:val="22"/>
        </w:rPr>
        <w:t> </w:t>
      </w:r>
      <w:r w:rsidR="00EE2753" w:rsidRPr="006C448F">
        <w:rPr>
          <w:rFonts w:asciiTheme="minorHAnsi" w:hAnsiTheme="minorHAnsi"/>
          <w:sz w:val="22"/>
          <w:szCs w:val="22"/>
        </w:rPr>
        <w:fldChar w:fldCharType="end"/>
      </w:r>
      <w:r w:rsidR="00814110" w:rsidRPr="006C448F">
        <w:rPr>
          <w:rFonts w:asciiTheme="minorHAnsi" w:hAnsiTheme="minorHAnsi"/>
          <w:sz w:val="22"/>
          <w:szCs w:val="22"/>
        </w:rPr>
        <w:t xml:space="preserve"> , </w:t>
      </w:r>
      <w:r w:rsidR="00986A03" w:rsidRPr="006C448F">
        <w:rPr>
          <w:rFonts w:asciiTheme="minorHAnsi" w:hAnsiTheme="minorHAnsi"/>
          <w:sz w:val="22"/>
          <w:szCs w:val="22"/>
        </w:rPr>
        <w:t>representante legal da</w:t>
      </w:r>
      <w:r w:rsidR="00FE7CC4" w:rsidRPr="006C448F">
        <w:rPr>
          <w:rFonts w:asciiTheme="minorHAnsi" w:hAnsiTheme="minorHAnsi"/>
          <w:sz w:val="22"/>
          <w:szCs w:val="22"/>
        </w:rPr>
        <w:t xml:space="preserve"> </w:t>
      </w:r>
      <w:r w:rsidR="00FE7CC4" w:rsidRPr="006C448F">
        <w:rPr>
          <w:rFonts w:asciiTheme="minorHAnsi" w:hAnsiTheme="minorHAnsi"/>
          <w:b/>
          <w:sz w:val="22"/>
          <w:szCs w:val="22"/>
          <w:highlight w:val="lightGray"/>
        </w:rPr>
        <w:t>nome da produtora</w:t>
      </w:r>
      <w:r w:rsidR="00FE7CC4" w:rsidRPr="006C448F">
        <w:rPr>
          <w:rFonts w:asciiTheme="minorHAnsi" w:hAnsiTheme="minorHAnsi"/>
          <w:b/>
          <w:sz w:val="22"/>
          <w:szCs w:val="22"/>
        </w:rPr>
        <w:t xml:space="preserve"> </w:t>
      </w:r>
      <w:r w:rsidR="00FE7CC4" w:rsidRPr="006C448F">
        <w:rPr>
          <w:rFonts w:asciiTheme="minorHAnsi" w:hAnsiTheme="minorHAnsi"/>
          <w:b/>
          <w:sz w:val="22"/>
          <w:szCs w:val="22"/>
          <w:highlight w:val="lightGray"/>
        </w:rPr>
        <w:t>cultural</w:t>
      </w:r>
      <w:r w:rsidR="00FE7CC4" w:rsidRPr="006C448F">
        <w:rPr>
          <w:rFonts w:asciiTheme="minorHAnsi" w:hAnsiTheme="minorHAnsi"/>
          <w:b/>
          <w:sz w:val="22"/>
          <w:szCs w:val="22"/>
        </w:rPr>
        <w:t xml:space="preserve"> </w:t>
      </w:r>
      <w:r w:rsidR="00986A03" w:rsidRPr="006C448F">
        <w:rPr>
          <w:rFonts w:asciiTheme="minorHAnsi" w:hAnsiTheme="minorHAnsi"/>
          <w:sz w:val="22"/>
          <w:szCs w:val="22"/>
        </w:rPr>
        <w:t>,</w:t>
      </w:r>
      <w:r w:rsidR="00986A03" w:rsidRPr="006C448F">
        <w:rPr>
          <w:rFonts w:asciiTheme="minorHAnsi" w:hAnsiTheme="minorHAnsi"/>
          <w:b/>
          <w:sz w:val="22"/>
          <w:szCs w:val="22"/>
        </w:rPr>
        <w:t xml:space="preserve"> </w:t>
      </w:r>
      <w:r w:rsidR="00FE7CC4" w:rsidRPr="006C448F">
        <w:rPr>
          <w:rFonts w:asciiTheme="minorHAnsi" w:hAnsiTheme="minorHAnsi"/>
          <w:sz w:val="22"/>
          <w:szCs w:val="22"/>
        </w:rPr>
        <w:t>sob o</w:t>
      </w:r>
      <w:r w:rsidR="00986A03" w:rsidRPr="006C448F">
        <w:rPr>
          <w:rFonts w:asciiTheme="minorHAnsi" w:hAnsiTheme="minorHAnsi"/>
          <w:sz w:val="22"/>
          <w:szCs w:val="22"/>
        </w:rPr>
        <w:t xml:space="preserve"> CNPJ</w:t>
      </w:r>
      <w:r w:rsidR="00814110" w:rsidRPr="006C448F">
        <w:rPr>
          <w:rFonts w:asciiTheme="minorHAnsi" w:hAnsiTheme="minorHAnsi"/>
          <w:sz w:val="22"/>
          <w:szCs w:val="22"/>
        </w:rPr>
        <w:t xml:space="preserve"> nº</w:t>
      </w:r>
      <w:r w:rsidR="00986A03" w:rsidRPr="006C448F">
        <w:rPr>
          <w:rFonts w:asciiTheme="minorHAnsi" w:hAnsiTheme="minorHAnsi"/>
          <w:sz w:val="22"/>
          <w:szCs w:val="22"/>
        </w:rPr>
        <w:t xml:space="preserve"> </w:t>
      </w:r>
      <w:r w:rsidR="00EE2753" w:rsidRPr="006C448F">
        <w:rPr>
          <w:rFonts w:asciiTheme="minorHAnsi" w:hAnsiTheme="minorHAnsi"/>
          <w:sz w:val="22"/>
          <w:szCs w:val="22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986A03" w:rsidRPr="006C448F">
        <w:rPr>
          <w:rFonts w:asciiTheme="minorHAnsi" w:hAnsiTheme="minorHAnsi"/>
          <w:sz w:val="22"/>
          <w:szCs w:val="22"/>
        </w:rPr>
        <w:instrText xml:space="preserve"> FORMTEXT </w:instrText>
      </w:r>
      <w:r w:rsidR="00EE2753" w:rsidRPr="006C448F">
        <w:rPr>
          <w:rFonts w:asciiTheme="minorHAnsi" w:hAnsiTheme="minorHAnsi"/>
          <w:sz w:val="22"/>
          <w:szCs w:val="22"/>
        </w:rPr>
      </w:r>
      <w:r w:rsidR="00EE2753" w:rsidRPr="006C448F">
        <w:rPr>
          <w:rFonts w:asciiTheme="minorHAnsi" w:hAnsiTheme="minorHAnsi"/>
          <w:sz w:val="22"/>
          <w:szCs w:val="22"/>
        </w:rPr>
        <w:fldChar w:fldCharType="separate"/>
      </w:r>
      <w:r w:rsidR="00986A03" w:rsidRPr="006C448F">
        <w:rPr>
          <w:rFonts w:asciiTheme="minorHAnsi" w:hAnsiTheme="minorHAnsi"/>
          <w:noProof/>
          <w:sz w:val="22"/>
          <w:szCs w:val="22"/>
        </w:rPr>
        <w:t> </w:t>
      </w:r>
      <w:r w:rsidR="00986A03" w:rsidRPr="006C448F">
        <w:rPr>
          <w:rFonts w:asciiTheme="minorHAnsi" w:hAnsiTheme="minorHAnsi"/>
          <w:b/>
          <w:noProof/>
          <w:sz w:val="22"/>
          <w:szCs w:val="22"/>
        </w:rPr>
        <w:t>XXXXXXXXXXXXXXX</w:t>
      </w:r>
      <w:r w:rsidR="00986A03" w:rsidRPr="006C448F">
        <w:rPr>
          <w:rFonts w:asciiTheme="minorHAnsi" w:hAnsiTheme="minorHAnsi"/>
          <w:noProof/>
          <w:sz w:val="22"/>
          <w:szCs w:val="22"/>
        </w:rPr>
        <w:t> </w:t>
      </w:r>
      <w:r w:rsidR="00EE2753" w:rsidRPr="006C448F">
        <w:rPr>
          <w:rFonts w:asciiTheme="minorHAnsi" w:hAnsiTheme="minorHAnsi"/>
          <w:sz w:val="22"/>
          <w:szCs w:val="22"/>
        </w:rPr>
        <w:fldChar w:fldCharType="end"/>
      </w:r>
      <w:r w:rsidR="00986A03" w:rsidRPr="006C448F">
        <w:rPr>
          <w:rFonts w:asciiTheme="minorHAnsi" w:hAnsiTheme="minorHAnsi"/>
          <w:sz w:val="22"/>
          <w:szCs w:val="22"/>
        </w:rPr>
        <w:t xml:space="preserve">, </w:t>
      </w:r>
      <w:r w:rsidRPr="006C448F">
        <w:rPr>
          <w:rFonts w:asciiTheme="minorHAnsi" w:hAnsiTheme="minorHAnsi"/>
          <w:sz w:val="22"/>
          <w:szCs w:val="22"/>
        </w:rPr>
        <w:t xml:space="preserve">proponente do projeto </w:t>
      </w:r>
      <w:r w:rsidR="00FE7CC4" w:rsidRPr="006C448F">
        <w:rPr>
          <w:rFonts w:asciiTheme="minorHAnsi" w:hAnsiTheme="minorHAnsi"/>
          <w:b/>
          <w:sz w:val="22"/>
          <w:szCs w:val="22"/>
          <w:highlight w:val="lightGray"/>
        </w:rPr>
        <w:t>código completo e nome do projeto cultural</w:t>
      </w:r>
      <w:r w:rsidR="00FE7CC4" w:rsidRPr="006C448F">
        <w:rPr>
          <w:rFonts w:asciiTheme="minorHAnsi" w:hAnsiTheme="minorHAnsi"/>
          <w:b/>
          <w:sz w:val="22"/>
          <w:szCs w:val="22"/>
        </w:rPr>
        <w:t xml:space="preserve"> </w:t>
      </w:r>
      <w:r w:rsidRPr="006C448F">
        <w:rPr>
          <w:rFonts w:asciiTheme="minorHAnsi" w:hAnsiTheme="minorHAnsi"/>
          <w:sz w:val="22"/>
          <w:szCs w:val="22"/>
        </w:rPr>
        <w:t xml:space="preserve">, inscrito no </w:t>
      </w:r>
      <w:r w:rsidR="00FE7CC4" w:rsidRPr="006C448F">
        <w:rPr>
          <w:rFonts w:asciiTheme="minorHAnsi" w:hAnsiTheme="minorHAnsi"/>
          <w:sz w:val="22"/>
          <w:szCs w:val="22"/>
        </w:rPr>
        <w:t xml:space="preserve">Edital do Produtor Cultural </w:t>
      </w:r>
      <w:r w:rsidR="00814110" w:rsidRPr="006C448F">
        <w:rPr>
          <w:rFonts w:asciiTheme="minorHAnsi" w:hAnsiTheme="minorHAnsi"/>
          <w:sz w:val="22"/>
          <w:szCs w:val="22"/>
        </w:rPr>
        <w:t xml:space="preserve">Nº </w:t>
      </w:r>
      <w:r w:rsidR="00814110" w:rsidRPr="00670A09">
        <w:rPr>
          <w:rFonts w:asciiTheme="minorHAnsi" w:hAnsiTheme="minorHAnsi"/>
          <w:b/>
          <w:sz w:val="22"/>
          <w:szCs w:val="22"/>
          <w:highlight w:val="lightGray"/>
        </w:rPr>
        <w:t>XX</w:t>
      </w:r>
      <w:r w:rsidR="00670A09" w:rsidRPr="00670A09">
        <w:rPr>
          <w:rFonts w:asciiTheme="minorHAnsi" w:hAnsiTheme="minorHAnsi"/>
          <w:b/>
          <w:sz w:val="22"/>
          <w:szCs w:val="22"/>
          <w:highlight w:val="lightGray"/>
        </w:rPr>
        <w:t>/XXXX</w:t>
      </w:r>
      <w:r w:rsidR="00814110" w:rsidRPr="006C448F">
        <w:rPr>
          <w:rFonts w:asciiTheme="minorHAnsi" w:hAnsiTheme="minorHAnsi"/>
          <w:sz w:val="22"/>
          <w:szCs w:val="22"/>
        </w:rPr>
        <w:t xml:space="preserve"> da L</w:t>
      </w:r>
      <w:r w:rsidR="00FE7CC4" w:rsidRPr="006C448F">
        <w:rPr>
          <w:rFonts w:asciiTheme="minorHAnsi" w:hAnsiTheme="minorHAnsi"/>
          <w:sz w:val="22"/>
          <w:szCs w:val="22"/>
        </w:rPr>
        <w:t>ei Mun</w:t>
      </w:r>
      <w:r w:rsidR="00FF3D85" w:rsidRPr="006C448F">
        <w:rPr>
          <w:rFonts w:asciiTheme="minorHAnsi" w:hAnsiTheme="minorHAnsi"/>
          <w:sz w:val="22"/>
          <w:szCs w:val="22"/>
        </w:rPr>
        <w:t>i</w:t>
      </w:r>
      <w:r w:rsidR="00814110" w:rsidRPr="006C448F">
        <w:rPr>
          <w:rFonts w:asciiTheme="minorHAnsi" w:hAnsiTheme="minorHAnsi"/>
          <w:sz w:val="22"/>
          <w:szCs w:val="22"/>
        </w:rPr>
        <w:t>cipal de Incentivo à</w:t>
      </w:r>
      <w:r w:rsidR="006C448F">
        <w:rPr>
          <w:rFonts w:asciiTheme="minorHAnsi" w:hAnsiTheme="minorHAnsi"/>
          <w:sz w:val="22"/>
          <w:szCs w:val="22"/>
        </w:rPr>
        <w:t xml:space="preserve"> Cultura n</w:t>
      </w:r>
      <w:r w:rsidR="00FE7CC4" w:rsidRPr="006C448F">
        <w:rPr>
          <w:rFonts w:asciiTheme="minorHAnsi" w:hAnsiTheme="minorHAnsi"/>
          <w:sz w:val="22"/>
          <w:szCs w:val="22"/>
        </w:rPr>
        <w:t>º</w:t>
      </w:r>
      <w:r w:rsidR="006C448F">
        <w:rPr>
          <w:rFonts w:asciiTheme="minorHAnsi" w:hAnsiTheme="minorHAnsi"/>
          <w:sz w:val="22"/>
          <w:szCs w:val="22"/>
        </w:rPr>
        <w:t xml:space="preserve"> </w:t>
      </w:r>
      <w:r w:rsidR="00FE7CC4" w:rsidRPr="006C448F">
        <w:rPr>
          <w:rFonts w:asciiTheme="minorHAnsi" w:hAnsiTheme="minorHAnsi"/>
          <w:sz w:val="22"/>
          <w:szCs w:val="22"/>
        </w:rPr>
        <w:t>5</w:t>
      </w:r>
      <w:r w:rsidR="006C448F">
        <w:rPr>
          <w:rFonts w:asciiTheme="minorHAnsi" w:hAnsiTheme="minorHAnsi"/>
          <w:sz w:val="22"/>
          <w:szCs w:val="22"/>
        </w:rPr>
        <w:t>.</w:t>
      </w:r>
      <w:r w:rsidR="00FE7CC4" w:rsidRPr="006C448F">
        <w:rPr>
          <w:rFonts w:asciiTheme="minorHAnsi" w:hAnsiTheme="minorHAnsi"/>
          <w:sz w:val="22"/>
          <w:szCs w:val="22"/>
        </w:rPr>
        <w:t>553/2013</w:t>
      </w:r>
      <w:r w:rsidRPr="006C448F">
        <w:rPr>
          <w:rFonts w:asciiTheme="minorHAnsi" w:hAnsiTheme="minorHAnsi"/>
          <w:sz w:val="22"/>
          <w:szCs w:val="22"/>
        </w:rPr>
        <w:t xml:space="preserve"> do </w:t>
      </w:r>
      <w:r w:rsidR="00814110" w:rsidRPr="006C448F">
        <w:rPr>
          <w:rFonts w:asciiTheme="minorHAnsi" w:hAnsiTheme="minorHAnsi"/>
          <w:sz w:val="22"/>
          <w:szCs w:val="22"/>
        </w:rPr>
        <w:t>Rio de Janeiro</w:t>
      </w:r>
      <w:r w:rsidRPr="006C448F">
        <w:rPr>
          <w:rFonts w:asciiTheme="minorHAnsi" w:hAnsiTheme="minorHAnsi"/>
          <w:sz w:val="22"/>
          <w:szCs w:val="22"/>
        </w:rPr>
        <w:t xml:space="preserve">, </w:t>
      </w:r>
      <w:r w:rsidR="006C448F">
        <w:rPr>
          <w:rFonts w:asciiTheme="minorHAnsi" w:hAnsiTheme="minorHAnsi"/>
          <w:sz w:val="22"/>
          <w:szCs w:val="22"/>
        </w:rPr>
        <w:t>através deste, venho comprovar</w:t>
      </w:r>
      <w:r w:rsidR="00814110" w:rsidRPr="006C448F">
        <w:rPr>
          <w:rFonts w:asciiTheme="minorHAnsi" w:hAnsiTheme="minorHAnsi"/>
          <w:sz w:val="22"/>
          <w:szCs w:val="22"/>
        </w:rPr>
        <w:t xml:space="preserve"> </w:t>
      </w:r>
      <w:r w:rsidR="006C448F">
        <w:rPr>
          <w:rFonts w:asciiTheme="minorHAnsi" w:hAnsiTheme="minorHAnsi"/>
          <w:sz w:val="22"/>
          <w:szCs w:val="22"/>
        </w:rPr>
        <w:t>a</w:t>
      </w:r>
      <w:r w:rsidR="00814110" w:rsidRPr="006C448F">
        <w:rPr>
          <w:rFonts w:asciiTheme="minorHAnsi" w:hAnsiTheme="minorHAnsi"/>
          <w:sz w:val="22"/>
          <w:szCs w:val="22"/>
        </w:rPr>
        <w:t xml:space="preserve"> etapa de cumprimento das contrapartidas Institucionais</w:t>
      </w:r>
      <w:r w:rsidR="009200EF" w:rsidRPr="006C448F">
        <w:rPr>
          <w:rFonts w:asciiTheme="minorHAnsi" w:hAnsiTheme="minorHAnsi"/>
          <w:sz w:val="22"/>
          <w:szCs w:val="22"/>
        </w:rPr>
        <w:t xml:space="preserve"> </w:t>
      </w:r>
      <w:r w:rsidR="00814110" w:rsidRPr="006C448F">
        <w:rPr>
          <w:rFonts w:asciiTheme="minorHAnsi" w:hAnsiTheme="minorHAnsi"/>
          <w:sz w:val="22"/>
          <w:szCs w:val="22"/>
        </w:rPr>
        <w:t xml:space="preserve">conforme previsto no Item </w:t>
      </w:r>
      <w:r w:rsidR="00670A09">
        <w:rPr>
          <w:rFonts w:asciiTheme="minorHAnsi" w:hAnsiTheme="minorHAnsi" w:cs="Arial"/>
          <w:b/>
          <w:sz w:val="22"/>
          <w:szCs w:val="22"/>
        </w:rPr>
        <w:t xml:space="preserve"> </w:t>
      </w:r>
      <w:r w:rsidR="006C448F">
        <w:rPr>
          <w:rFonts w:asciiTheme="minorHAnsi" w:hAnsiTheme="minorHAnsi" w:cs="Arial"/>
          <w:b/>
          <w:sz w:val="22"/>
          <w:szCs w:val="22"/>
        </w:rPr>
        <w:t xml:space="preserve">14 </w:t>
      </w:r>
      <w:r w:rsidR="00814110" w:rsidRPr="006C448F">
        <w:rPr>
          <w:rFonts w:asciiTheme="minorHAnsi" w:hAnsiTheme="minorHAnsi" w:cs="Arial"/>
          <w:b/>
          <w:sz w:val="22"/>
          <w:szCs w:val="22"/>
        </w:rPr>
        <w:t xml:space="preserve">do Edital </w:t>
      </w:r>
      <w:r w:rsidR="00670A09">
        <w:rPr>
          <w:rFonts w:asciiTheme="minorHAnsi" w:hAnsiTheme="minorHAnsi" w:cs="Arial"/>
          <w:b/>
          <w:sz w:val="22"/>
          <w:szCs w:val="22"/>
          <w:highlight w:val="lightGray"/>
        </w:rPr>
        <w:t xml:space="preserve">nº </w:t>
      </w:r>
      <w:r w:rsidR="00670A09" w:rsidRPr="00670A09">
        <w:rPr>
          <w:rFonts w:asciiTheme="minorHAnsi" w:hAnsiTheme="minorHAnsi" w:cs="Arial"/>
          <w:b/>
          <w:sz w:val="22"/>
          <w:szCs w:val="22"/>
          <w:highlight w:val="lightGray"/>
        </w:rPr>
        <w:t>x</w:t>
      </w:r>
      <w:r w:rsidR="006C448F">
        <w:rPr>
          <w:rFonts w:asciiTheme="minorHAnsi" w:hAnsiTheme="minorHAnsi" w:cs="Arial"/>
          <w:b/>
          <w:sz w:val="22"/>
          <w:szCs w:val="22"/>
        </w:rPr>
        <w:t xml:space="preserve"> do Produtor Cultural.</w:t>
      </w:r>
    </w:p>
    <w:p w:rsidR="00575F9B" w:rsidRPr="006C448F" w:rsidRDefault="006C448F" w:rsidP="006C448F">
      <w:pPr>
        <w:jc w:val="both"/>
        <w:rPr>
          <w:rFonts w:asciiTheme="minorHAnsi" w:hAnsiTheme="minorHAnsi"/>
          <w:b/>
          <w:i/>
          <w:sz w:val="18"/>
          <w:szCs w:val="18"/>
        </w:rPr>
      </w:pPr>
      <w:r>
        <w:rPr>
          <w:rFonts w:asciiTheme="minorHAnsi" w:hAnsiTheme="minorHAnsi"/>
          <w:szCs w:val="22"/>
        </w:rPr>
        <w:t>Especificar as</w:t>
      </w:r>
      <w:r w:rsidR="009200EF" w:rsidRPr="006C448F">
        <w:rPr>
          <w:rFonts w:asciiTheme="minorHAnsi" w:hAnsiTheme="minorHAnsi"/>
          <w:szCs w:val="22"/>
        </w:rPr>
        <w:t xml:space="preserve"> contrapartidas</w:t>
      </w:r>
      <w:r>
        <w:rPr>
          <w:rFonts w:asciiTheme="minorHAnsi" w:hAnsiTheme="minorHAnsi"/>
          <w:szCs w:val="22"/>
        </w:rPr>
        <w:t xml:space="preserve"> institucionais abaixo</w:t>
      </w:r>
      <w:r w:rsidR="009200EF" w:rsidRPr="006C448F">
        <w:rPr>
          <w:rFonts w:asciiTheme="minorHAnsi" w:hAnsiTheme="minorHAnsi"/>
          <w:szCs w:val="22"/>
        </w:rPr>
        <w:t xml:space="preserve">: </w:t>
      </w:r>
      <w:r w:rsidRPr="006C448F">
        <w:rPr>
          <w:rFonts w:asciiTheme="minorHAnsi" w:hAnsiTheme="minorHAnsi"/>
          <w:b/>
          <w:i/>
          <w:sz w:val="18"/>
          <w:szCs w:val="18"/>
        </w:rPr>
        <w:t>(caso o produto cultural seja um espetáculo com X apresentações</w:t>
      </w:r>
      <w:proofErr w:type="gramStart"/>
      <w:r w:rsidRPr="006C448F">
        <w:rPr>
          <w:rFonts w:asciiTheme="minorHAnsi" w:hAnsiTheme="minorHAnsi"/>
          <w:b/>
          <w:i/>
          <w:sz w:val="18"/>
          <w:szCs w:val="18"/>
        </w:rPr>
        <w:t xml:space="preserve">  </w:t>
      </w:r>
      <w:proofErr w:type="gramEnd"/>
      <w:r w:rsidRPr="006C448F">
        <w:rPr>
          <w:rFonts w:asciiTheme="minorHAnsi" w:hAnsiTheme="minorHAnsi"/>
          <w:b/>
          <w:i/>
          <w:sz w:val="18"/>
          <w:szCs w:val="18"/>
        </w:rPr>
        <w:t>e de temporada de x semanas e  XX dias. Nesse caso, especificar/relacionar, por cada dia de apresentação relacionando o nº de assentos e a quantidade de ingressos/vouchers disponibilizados para cada um e, no final, discriminar o total enviado)</w:t>
      </w:r>
    </w:p>
    <w:p w:rsidR="006C448F" w:rsidRPr="006C448F" w:rsidRDefault="006C448F" w:rsidP="006C448F">
      <w:pPr>
        <w:jc w:val="both"/>
        <w:rPr>
          <w:rFonts w:asciiTheme="minorHAnsi" w:hAnsiTheme="minorHAnsi"/>
          <w:szCs w:val="22"/>
        </w:rPr>
      </w:pPr>
    </w:p>
    <w:p w:rsidR="009200EF" w:rsidRPr="006C448F" w:rsidRDefault="00EE2753" w:rsidP="009200EF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/>
          <w:b/>
          <w:szCs w:val="22"/>
        </w:rPr>
      </w:pPr>
      <w:r w:rsidRPr="006C448F">
        <w:rPr>
          <w:rFonts w:asciiTheme="minorHAnsi" w:hAnsiTheme="minorHAnsi"/>
          <w:b/>
          <w:szCs w:val="22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6" w:name="Texto9"/>
      <w:r w:rsidR="009200EF" w:rsidRPr="006C448F">
        <w:rPr>
          <w:rFonts w:asciiTheme="minorHAnsi" w:hAnsiTheme="minorHAnsi"/>
          <w:b/>
          <w:szCs w:val="22"/>
        </w:rPr>
        <w:instrText xml:space="preserve"> FORMTEXT </w:instrText>
      </w:r>
      <w:r w:rsidRPr="006C448F">
        <w:rPr>
          <w:rFonts w:asciiTheme="minorHAnsi" w:hAnsiTheme="minorHAnsi"/>
          <w:b/>
          <w:szCs w:val="22"/>
        </w:rPr>
      </w:r>
      <w:r w:rsidRPr="006C448F">
        <w:rPr>
          <w:rFonts w:asciiTheme="minorHAnsi" w:hAnsiTheme="minorHAnsi"/>
          <w:b/>
          <w:szCs w:val="22"/>
        </w:rPr>
        <w:fldChar w:fldCharType="separate"/>
      </w:r>
      <w:r w:rsidR="009200EF" w:rsidRPr="006C448F">
        <w:rPr>
          <w:rFonts w:asciiTheme="minorHAnsi" w:hAnsiTheme="minorHAnsi"/>
          <w:b/>
          <w:noProof/>
          <w:szCs w:val="22"/>
        </w:rPr>
        <w:t> </w:t>
      </w:r>
      <w:r w:rsidR="0039321A" w:rsidRPr="006C448F">
        <w:rPr>
          <w:rFonts w:asciiTheme="minorHAnsi" w:hAnsiTheme="minorHAnsi"/>
          <w:b/>
          <w:noProof/>
          <w:szCs w:val="22"/>
        </w:rPr>
        <w:t xml:space="preserve"> </w:t>
      </w:r>
      <w:r w:rsidR="009200EF" w:rsidRPr="006C448F">
        <w:rPr>
          <w:rFonts w:asciiTheme="minorHAnsi" w:hAnsiTheme="minorHAnsi"/>
          <w:b/>
          <w:noProof/>
          <w:szCs w:val="22"/>
        </w:rPr>
        <w:t>Contrapartida 1</w:t>
      </w:r>
      <w:r w:rsidR="009200EF" w:rsidRPr="006C448F">
        <w:rPr>
          <w:rFonts w:asciiTheme="minorHAnsi" w:hAnsiTheme="minorHAnsi"/>
          <w:b/>
          <w:noProof/>
          <w:szCs w:val="22"/>
        </w:rPr>
        <w:t> </w:t>
      </w:r>
      <w:r w:rsidR="009200EF" w:rsidRPr="006C448F">
        <w:rPr>
          <w:rFonts w:asciiTheme="minorHAnsi" w:hAnsiTheme="minorHAnsi"/>
          <w:b/>
          <w:noProof/>
          <w:szCs w:val="22"/>
        </w:rPr>
        <w:t> </w:t>
      </w:r>
      <w:r w:rsidR="009200EF" w:rsidRPr="006C448F">
        <w:rPr>
          <w:rFonts w:asciiTheme="minorHAnsi" w:hAnsiTheme="minorHAnsi"/>
          <w:b/>
          <w:noProof/>
          <w:szCs w:val="22"/>
        </w:rPr>
        <w:t> </w:t>
      </w:r>
      <w:r w:rsidR="009200EF" w:rsidRPr="006C448F">
        <w:rPr>
          <w:rFonts w:asciiTheme="minorHAnsi" w:hAnsiTheme="minorHAnsi"/>
          <w:b/>
          <w:noProof/>
          <w:szCs w:val="22"/>
        </w:rPr>
        <w:t> </w:t>
      </w:r>
      <w:r w:rsidRPr="006C448F">
        <w:rPr>
          <w:rFonts w:asciiTheme="minorHAnsi" w:hAnsiTheme="minorHAnsi"/>
          <w:b/>
          <w:szCs w:val="22"/>
        </w:rPr>
        <w:fldChar w:fldCharType="end"/>
      </w:r>
      <w:bookmarkEnd w:id="6"/>
    </w:p>
    <w:p w:rsidR="009200EF" w:rsidRPr="006C448F" w:rsidRDefault="00EE2753" w:rsidP="009200EF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/>
          <w:szCs w:val="22"/>
        </w:rPr>
      </w:pPr>
      <w:r w:rsidRPr="006C448F">
        <w:rPr>
          <w:rFonts w:asciiTheme="minorHAnsi" w:hAnsiTheme="minorHAnsi"/>
          <w:szCs w:val="22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7" w:name="Texto10"/>
      <w:r w:rsidR="009200EF" w:rsidRPr="006C448F">
        <w:rPr>
          <w:rFonts w:asciiTheme="minorHAnsi" w:hAnsiTheme="minorHAnsi"/>
          <w:szCs w:val="22"/>
        </w:rPr>
        <w:instrText xml:space="preserve"> FORMTEXT </w:instrText>
      </w:r>
      <w:r w:rsidRPr="006C448F">
        <w:rPr>
          <w:rFonts w:asciiTheme="minorHAnsi" w:hAnsiTheme="minorHAnsi"/>
          <w:szCs w:val="22"/>
        </w:rPr>
      </w:r>
      <w:r w:rsidRPr="006C448F">
        <w:rPr>
          <w:rFonts w:asciiTheme="minorHAnsi" w:hAnsiTheme="minorHAnsi"/>
          <w:szCs w:val="22"/>
        </w:rPr>
        <w:fldChar w:fldCharType="separate"/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39321A" w:rsidRPr="006C448F">
        <w:rPr>
          <w:rFonts w:asciiTheme="minorHAnsi" w:hAnsiTheme="minorHAnsi"/>
          <w:noProof/>
          <w:szCs w:val="22"/>
        </w:rPr>
        <w:t xml:space="preserve"> </w:t>
      </w:r>
      <w:r w:rsidR="009200EF" w:rsidRPr="006C448F">
        <w:rPr>
          <w:rFonts w:asciiTheme="minorHAnsi" w:hAnsiTheme="minorHAnsi"/>
          <w:b/>
          <w:noProof/>
          <w:szCs w:val="22"/>
        </w:rPr>
        <w:t>Contrapartida 2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noProof/>
          <w:szCs w:val="22"/>
        </w:rPr>
        <w:t xml:space="preserve"> 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Pr="006C448F">
        <w:rPr>
          <w:rFonts w:asciiTheme="minorHAnsi" w:hAnsiTheme="minorHAnsi"/>
          <w:szCs w:val="22"/>
        </w:rPr>
        <w:fldChar w:fldCharType="end"/>
      </w:r>
      <w:bookmarkEnd w:id="7"/>
    </w:p>
    <w:p w:rsidR="009200EF" w:rsidRPr="006C448F" w:rsidRDefault="00EE2753" w:rsidP="009200EF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/>
          <w:szCs w:val="22"/>
        </w:rPr>
      </w:pPr>
      <w:r w:rsidRPr="006C448F">
        <w:rPr>
          <w:rFonts w:asciiTheme="minorHAnsi" w:hAnsiTheme="minorHAnsi"/>
          <w:szCs w:val="22"/>
        </w:rPr>
        <w:fldChar w:fldCharType="begin">
          <w:ffData>
            <w:name w:val="Texto11"/>
            <w:enabled/>
            <w:calcOnExit w:val="0"/>
            <w:textInput/>
          </w:ffData>
        </w:fldChar>
      </w:r>
      <w:bookmarkStart w:id="8" w:name="Texto11"/>
      <w:r w:rsidR="009200EF" w:rsidRPr="006C448F">
        <w:rPr>
          <w:rFonts w:asciiTheme="minorHAnsi" w:hAnsiTheme="minorHAnsi"/>
          <w:szCs w:val="22"/>
        </w:rPr>
        <w:instrText xml:space="preserve"> FORMTEXT </w:instrText>
      </w:r>
      <w:r w:rsidRPr="006C448F">
        <w:rPr>
          <w:rFonts w:asciiTheme="minorHAnsi" w:hAnsiTheme="minorHAnsi"/>
          <w:szCs w:val="22"/>
        </w:rPr>
      </w:r>
      <w:r w:rsidRPr="006C448F">
        <w:rPr>
          <w:rFonts w:asciiTheme="minorHAnsi" w:hAnsiTheme="minorHAnsi"/>
          <w:szCs w:val="22"/>
        </w:rPr>
        <w:fldChar w:fldCharType="separate"/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b/>
          <w:noProof/>
          <w:szCs w:val="22"/>
        </w:rPr>
        <w:t xml:space="preserve"> Contrapartida 3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FD7014" w:rsidRPr="006C448F">
        <w:rPr>
          <w:rFonts w:asciiTheme="minorHAnsi" w:hAnsiTheme="minorHAnsi"/>
          <w:noProof/>
          <w:szCs w:val="22"/>
        </w:rPr>
        <w:t xml:space="preserve"> 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Pr="006C448F">
        <w:rPr>
          <w:rFonts w:asciiTheme="minorHAnsi" w:hAnsiTheme="minorHAnsi"/>
          <w:szCs w:val="22"/>
        </w:rPr>
        <w:fldChar w:fldCharType="end"/>
      </w:r>
      <w:bookmarkEnd w:id="8"/>
    </w:p>
    <w:p w:rsidR="009200EF" w:rsidRPr="006C448F" w:rsidRDefault="00EE2753" w:rsidP="003F075A">
      <w:pPr>
        <w:numPr>
          <w:ilvl w:val="0"/>
          <w:numId w:val="1"/>
        </w:numPr>
        <w:spacing w:line="480" w:lineRule="auto"/>
        <w:jc w:val="both"/>
        <w:rPr>
          <w:rFonts w:asciiTheme="minorHAnsi" w:hAnsiTheme="minorHAnsi"/>
          <w:szCs w:val="22"/>
        </w:rPr>
      </w:pPr>
      <w:r w:rsidRPr="006C448F">
        <w:rPr>
          <w:rFonts w:asciiTheme="minorHAnsi" w:hAnsiTheme="minorHAnsi"/>
          <w:szCs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bookmarkStart w:id="9" w:name="Texto12"/>
      <w:r w:rsidR="009200EF" w:rsidRPr="006C448F">
        <w:rPr>
          <w:rFonts w:asciiTheme="minorHAnsi" w:hAnsiTheme="minorHAnsi"/>
          <w:szCs w:val="22"/>
        </w:rPr>
        <w:instrText xml:space="preserve"> FORMTEXT </w:instrText>
      </w:r>
      <w:r w:rsidRPr="006C448F">
        <w:rPr>
          <w:rFonts w:asciiTheme="minorHAnsi" w:hAnsiTheme="minorHAnsi"/>
          <w:szCs w:val="22"/>
        </w:rPr>
      </w:r>
      <w:r w:rsidRPr="006C448F">
        <w:rPr>
          <w:rFonts w:asciiTheme="minorHAnsi" w:hAnsiTheme="minorHAnsi"/>
          <w:szCs w:val="22"/>
        </w:rPr>
        <w:fldChar w:fldCharType="separate"/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noProof/>
          <w:szCs w:val="22"/>
        </w:rPr>
        <w:t xml:space="preserve"> </w:t>
      </w:r>
      <w:r w:rsidR="009200EF" w:rsidRPr="006C448F">
        <w:rPr>
          <w:rFonts w:asciiTheme="minorHAnsi" w:hAnsiTheme="minorHAnsi"/>
          <w:b/>
          <w:noProof/>
          <w:szCs w:val="22"/>
        </w:rPr>
        <w:t xml:space="preserve">Contrapartida 4 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9200EF" w:rsidRPr="006C448F">
        <w:rPr>
          <w:rFonts w:asciiTheme="minorHAnsi" w:hAnsiTheme="minorHAnsi"/>
          <w:noProof/>
          <w:szCs w:val="22"/>
        </w:rPr>
        <w:t xml:space="preserve"> 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="00FD7014" w:rsidRPr="006C448F">
        <w:rPr>
          <w:rFonts w:asciiTheme="minorHAnsi" w:hAnsiTheme="minorHAnsi"/>
          <w:noProof/>
          <w:szCs w:val="22"/>
        </w:rPr>
        <w:t xml:space="preserve"> </w:t>
      </w:r>
      <w:r w:rsidR="009200EF" w:rsidRPr="006C448F">
        <w:rPr>
          <w:rFonts w:asciiTheme="minorHAnsi" w:hAnsiTheme="minorHAnsi"/>
          <w:noProof/>
          <w:szCs w:val="22"/>
        </w:rPr>
        <w:t> </w:t>
      </w:r>
      <w:r w:rsidRPr="006C448F">
        <w:rPr>
          <w:rFonts w:asciiTheme="minorHAnsi" w:hAnsiTheme="minorHAnsi"/>
          <w:szCs w:val="22"/>
        </w:rPr>
        <w:fldChar w:fldCharType="end"/>
      </w:r>
      <w:bookmarkEnd w:id="9"/>
    </w:p>
    <w:p w:rsidR="0084142B" w:rsidRPr="006C448F" w:rsidRDefault="003F075A" w:rsidP="003F075A">
      <w:pPr>
        <w:spacing w:line="480" w:lineRule="auto"/>
        <w:jc w:val="both"/>
        <w:rPr>
          <w:rFonts w:asciiTheme="minorHAnsi" w:hAnsiTheme="minorHAnsi"/>
          <w:szCs w:val="22"/>
        </w:rPr>
      </w:pPr>
      <w:r w:rsidRPr="006C448F">
        <w:rPr>
          <w:rFonts w:asciiTheme="minorHAnsi" w:hAnsiTheme="minorHAnsi"/>
          <w:szCs w:val="22"/>
        </w:rPr>
        <w:t>Por ser expressão da verdade, firmo a presente declaração.</w:t>
      </w:r>
    </w:p>
    <w:p w:rsidR="003F075A" w:rsidRDefault="00FB77D6" w:rsidP="00FB77D6">
      <w:pPr>
        <w:spacing w:line="480" w:lineRule="auto"/>
        <w:jc w:val="center"/>
        <w:rPr>
          <w:b/>
        </w:rPr>
      </w:pPr>
      <w:r>
        <w:rPr>
          <w:b/>
        </w:rPr>
        <w:t>____________________________</w:t>
      </w:r>
    </w:p>
    <w:p w:rsidR="00FB77D6" w:rsidRDefault="00EE2753" w:rsidP="00FB77D6">
      <w:pPr>
        <w:spacing w:line="480" w:lineRule="auto"/>
        <w:jc w:val="center"/>
        <w:rPr>
          <w:b/>
        </w:rPr>
      </w:pPr>
      <w:r>
        <w:rPr>
          <w:b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10" w:name="Texto4"/>
      <w:r w:rsidR="00FB77D6"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 w:rsidR="00FB77D6">
        <w:rPr>
          <w:b/>
          <w:noProof/>
        </w:rPr>
        <w:t> </w:t>
      </w:r>
      <w:r w:rsidR="00FB77D6">
        <w:rPr>
          <w:b/>
          <w:noProof/>
        </w:rPr>
        <w:t xml:space="preserve">                 Nome               </w:t>
      </w:r>
      <w:r w:rsidR="00FB77D6">
        <w:rPr>
          <w:b/>
          <w:noProof/>
        </w:rPr>
        <w:t> </w:t>
      </w:r>
      <w:r w:rsidR="00FB77D6">
        <w:rPr>
          <w:b/>
          <w:noProof/>
        </w:rPr>
        <w:t> </w:t>
      </w:r>
      <w:r w:rsidR="00FB77D6">
        <w:rPr>
          <w:b/>
          <w:noProof/>
        </w:rPr>
        <w:t> </w:t>
      </w:r>
      <w:r>
        <w:rPr>
          <w:b/>
        </w:rPr>
        <w:fldChar w:fldCharType="end"/>
      </w:r>
      <w:bookmarkEnd w:id="10"/>
    </w:p>
    <w:p w:rsidR="00986A03" w:rsidRDefault="00EE2753" w:rsidP="00FB77D6">
      <w:pPr>
        <w:spacing w:line="480" w:lineRule="auto"/>
        <w:jc w:val="center"/>
        <w:rPr>
          <w:b/>
        </w:rPr>
      </w:pPr>
      <w:r>
        <w:rPr>
          <w:b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1" w:name="Texto13"/>
      <w:r w:rsidR="00986A03"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 w:rsidR="00986A03">
        <w:rPr>
          <w:b/>
          <w:noProof/>
        </w:rPr>
        <w:t> </w:t>
      </w:r>
      <w:r w:rsidR="00986A03">
        <w:rPr>
          <w:b/>
          <w:noProof/>
        </w:rPr>
        <w:t> </w:t>
      </w:r>
      <w:r w:rsidR="00986A03">
        <w:rPr>
          <w:b/>
          <w:noProof/>
        </w:rPr>
        <w:t>Nome da empresa/entidade</w:t>
      </w:r>
      <w:r w:rsidR="00986A03">
        <w:rPr>
          <w:b/>
          <w:noProof/>
        </w:rPr>
        <w:t> </w:t>
      </w:r>
      <w:r w:rsidR="00986A03">
        <w:rPr>
          <w:b/>
          <w:noProof/>
        </w:rPr>
        <w:t> </w:t>
      </w:r>
      <w:r w:rsidR="00986A03">
        <w:rPr>
          <w:b/>
          <w:noProof/>
        </w:rPr>
        <w:t> </w:t>
      </w:r>
      <w:r>
        <w:rPr>
          <w:b/>
        </w:rPr>
        <w:fldChar w:fldCharType="end"/>
      </w:r>
      <w:bookmarkEnd w:id="11"/>
    </w:p>
    <w:p w:rsidR="006C448F" w:rsidRDefault="00670A09" w:rsidP="00FB77D6">
      <w:pPr>
        <w:spacing w:line="480" w:lineRule="auto"/>
        <w:jc w:val="center"/>
        <w:rPr>
          <w:b/>
        </w:rPr>
      </w:pPr>
      <w:proofErr w:type="spellStart"/>
      <w:proofErr w:type="gramStart"/>
      <w:r w:rsidRPr="006C448F">
        <w:rPr>
          <w:b/>
          <w:highlight w:val="lightGray"/>
        </w:rPr>
        <w:t>C</w:t>
      </w:r>
      <w:r w:rsidR="006C448F" w:rsidRPr="006C448F">
        <w:rPr>
          <w:b/>
          <w:highlight w:val="lightGray"/>
        </w:rPr>
        <w:t>npj</w:t>
      </w:r>
      <w:proofErr w:type="spellEnd"/>
      <w:proofErr w:type="gramEnd"/>
    </w:p>
    <w:p w:rsidR="00670A09" w:rsidRDefault="00670A09" w:rsidP="00FB77D6">
      <w:pPr>
        <w:spacing w:line="480" w:lineRule="auto"/>
        <w:jc w:val="center"/>
        <w:rPr>
          <w:b/>
        </w:rPr>
      </w:pPr>
    </w:p>
    <w:sectPr w:rsidR="00670A09" w:rsidSect="00EE27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1016A"/>
    <w:multiLevelType w:val="hybridMultilevel"/>
    <w:tmpl w:val="D9ECD730"/>
    <w:lvl w:ilvl="0" w:tplc="5D9CC69E">
      <w:start w:val="1"/>
      <w:numFmt w:val="bullet"/>
      <w:lvlText w:val="·"/>
      <w:lvlJc w:val="left"/>
      <w:pPr>
        <w:tabs>
          <w:tab w:val="num" w:pos="284"/>
        </w:tabs>
        <w:ind w:left="284" w:hanging="284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characterSpacingControl w:val="doNotCompress"/>
  <w:compat/>
  <w:rsids>
    <w:rsidRoot w:val="001C1179"/>
    <w:rsid w:val="00013619"/>
    <w:rsid w:val="00015857"/>
    <w:rsid w:val="0001660D"/>
    <w:rsid w:val="00016D6B"/>
    <w:rsid w:val="00022931"/>
    <w:rsid w:val="00023113"/>
    <w:rsid w:val="00023774"/>
    <w:rsid w:val="00026CCF"/>
    <w:rsid w:val="0003089A"/>
    <w:rsid w:val="00046F2A"/>
    <w:rsid w:val="000555B6"/>
    <w:rsid w:val="00060DE7"/>
    <w:rsid w:val="0007267A"/>
    <w:rsid w:val="00076C5B"/>
    <w:rsid w:val="000773A3"/>
    <w:rsid w:val="000821E0"/>
    <w:rsid w:val="00084265"/>
    <w:rsid w:val="00094900"/>
    <w:rsid w:val="00096E36"/>
    <w:rsid w:val="000A0CBF"/>
    <w:rsid w:val="000A2EBE"/>
    <w:rsid w:val="000A60E7"/>
    <w:rsid w:val="000A763A"/>
    <w:rsid w:val="000B0C1C"/>
    <w:rsid w:val="000C3B6D"/>
    <w:rsid w:val="000C40DB"/>
    <w:rsid w:val="000C729E"/>
    <w:rsid w:val="000D583C"/>
    <w:rsid w:val="000D64E2"/>
    <w:rsid w:val="000E02E2"/>
    <w:rsid w:val="000E3132"/>
    <w:rsid w:val="000E6506"/>
    <w:rsid w:val="000F1129"/>
    <w:rsid w:val="000F584B"/>
    <w:rsid w:val="000F6983"/>
    <w:rsid w:val="00101875"/>
    <w:rsid w:val="00101CB2"/>
    <w:rsid w:val="001108A0"/>
    <w:rsid w:val="00111D2A"/>
    <w:rsid w:val="0011407E"/>
    <w:rsid w:val="00126D29"/>
    <w:rsid w:val="00127109"/>
    <w:rsid w:val="001350D0"/>
    <w:rsid w:val="0014765A"/>
    <w:rsid w:val="00153D28"/>
    <w:rsid w:val="001548A2"/>
    <w:rsid w:val="00167607"/>
    <w:rsid w:val="00167A4A"/>
    <w:rsid w:val="00192BC6"/>
    <w:rsid w:val="001942C8"/>
    <w:rsid w:val="00197498"/>
    <w:rsid w:val="00197DD7"/>
    <w:rsid w:val="001C1179"/>
    <w:rsid w:val="001C335E"/>
    <w:rsid w:val="001C33C1"/>
    <w:rsid w:val="001C3C0C"/>
    <w:rsid w:val="001D1F66"/>
    <w:rsid w:val="001D2FB9"/>
    <w:rsid w:val="001D46F2"/>
    <w:rsid w:val="001E132E"/>
    <w:rsid w:val="001E1C58"/>
    <w:rsid w:val="001E611A"/>
    <w:rsid w:val="001E71B0"/>
    <w:rsid w:val="001F091C"/>
    <w:rsid w:val="001F6E65"/>
    <w:rsid w:val="001F7FC5"/>
    <w:rsid w:val="00204FD5"/>
    <w:rsid w:val="002134A6"/>
    <w:rsid w:val="0021681A"/>
    <w:rsid w:val="002212BA"/>
    <w:rsid w:val="00227E2F"/>
    <w:rsid w:val="00230D72"/>
    <w:rsid w:val="0024005B"/>
    <w:rsid w:val="00242400"/>
    <w:rsid w:val="002468F7"/>
    <w:rsid w:val="00253176"/>
    <w:rsid w:val="00253DFC"/>
    <w:rsid w:val="00255F60"/>
    <w:rsid w:val="00257298"/>
    <w:rsid w:val="0025796F"/>
    <w:rsid w:val="002632BB"/>
    <w:rsid w:val="00272AC1"/>
    <w:rsid w:val="002730AE"/>
    <w:rsid w:val="00273AB2"/>
    <w:rsid w:val="00277A1C"/>
    <w:rsid w:val="00280583"/>
    <w:rsid w:val="00287918"/>
    <w:rsid w:val="0029147E"/>
    <w:rsid w:val="00292A1D"/>
    <w:rsid w:val="002A02A8"/>
    <w:rsid w:val="002A160D"/>
    <w:rsid w:val="002A2944"/>
    <w:rsid w:val="002A7AAB"/>
    <w:rsid w:val="002B17F9"/>
    <w:rsid w:val="002D2320"/>
    <w:rsid w:val="002D4E21"/>
    <w:rsid w:val="002D6893"/>
    <w:rsid w:val="002D7B63"/>
    <w:rsid w:val="002E2A9B"/>
    <w:rsid w:val="002E569A"/>
    <w:rsid w:val="002E7E03"/>
    <w:rsid w:val="002F24C4"/>
    <w:rsid w:val="002F5817"/>
    <w:rsid w:val="00300C31"/>
    <w:rsid w:val="003037A2"/>
    <w:rsid w:val="0030488D"/>
    <w:rsid w:val="00313B91"/>
    <w:rsid w:val="00315C8B"/>
    <w:rsid w:val="00320F41"/>
    <w:rsid w:val="00322FFC"/>
    <w:rsid w:val="003327BF"/>
    <w:rsid w:val="00341B89"/>
    <w:rsid w:val="00342644"/>
    <w:rsid w:val="00344D5F"/>
    <w:rsid w:val="003454A8"/>
    <w:rsid w:val="00353709"/>
    <w:rsid w:val="00356D48"/>
    <w:rsid w:val="00357FB9"/>
    <w:rsid w:val="0036095E"/>
    <w:rsid w:val="0036743D"/>
    <w:rsid w:val="00371310"/>
    <w:rsid w:val="00372D3A"/>
    <w:rsid w:val="00374867"/>
    <w:rsid w:val="003873DD"/>
    <w:rsid w:val="00390F4B"/>
    <w:rsid w:val="003929B8"/>
    <w:rsid w:val="0039321A"/>
    <w:rsid w:val="00395112"/>
    <w:rsid w:val="00396195"/>
    <w:rsid w:val="003A479E"/>
    <w:rsid w:val="003A5202"/>
    <w:rsid w:val="003A6FF3"/>
    <w:rsid w:val="003B0CE5"/>
    <w:rsid w:val="003B22A5"/>
    <w:rsid w:val="003B41E6"/>
    <w:rsid w:val="003B4FCA"/>
    <w:rsid w:val="003B549A"/>
    <w:rsid w:val="003B5671"/>
    <w:rsid w:val="003B78DF"/>
    <w:rsid w:val="003B7DBE"/>
    <w:rsid w:val="003C5D45"/>
    <w:rsid w:val="003D30CF"/>
    <w:rsid w:val="003D38F3"/>
    <w:rsid w:val="003D3D27"/>
    <w:rsid w:val="003F075A"/>
    <w:rsid w:val="003F15E9"/>
    <w:rsid w:val="003F298E"/>
    <w:rsid w:val="003F4868"/>
    <w:rsid w:val="003F5FB3"/>
    <w:rsid w:val="00401F63"/>
    <w:rsid w:val="00410692"/>
    <w:rsid w:val="004123F2"/>
    <w:rsid w:val="004126EA"/>
    <w:rsid w:val="00413E0C"/>
    <w:rsid w:val="004178A3"/>
    <w:rsid w:val="00417DDE"/>
    <w:rsid w:val="00431281"/>
    <w:rsid w:val="004319BE"/>
    <w:rsid w:val="00433BCB"/>
    <w:rsid w:val="004358DA"/>
    <w:rsid w:val="00441DC9"/>
    <w:rsid w:val="004421D1"/>
    <w:rsid w:val="00442619"/>
    <w:rsid w:val="00442CFC"/>
    <w:rsid w:val="00442D99"/>
    <w:rsid w:val="0044601E"/>
    <w:rsid w:val="00446E2F"/>
    <w:rsid w:val="00452554"/>
    <w:rsid w:val="00452911"/>
    <w:rsid w:val="00455BC7"/>
    <w:rsid w:val="00457738"/>
    <w:rsid w:val="00461365"/>
    <w:rsid w:val="00467581"/>
    <w:rsid w:val="0047289C"/>
    <w:rsid w:val="0047402E"/>
    <w:rsid w:val="004834A0"/>
    <w:rsid w:val="0048428A"/>
    <w:rsid w:val="00484A7A"/>
    <w:rsid w:val="004879BE"/>
    <w:rsid w:val="0049546B"/>
    <w:rsid w:val="004973E0"/>
    <w:rsid w:val="00497861"/>
    <w:rsid w:val="004A0263"/>
    <w:rsid w:val="004A2DA5"/>
    <w:rsid w:val="004A2DC8"/>
    <w:rsid w:val="004A43ED"/>
    <w:rsid w:val="004A71C3"/>
    <w:rsid w:val="004B540F"/>
    <w:rsid w:val="004B763C"/>
    <w:rsid w:val="004C441C"/>
    <w:rsid w:val="004C5443"/>
    <w:rsid w:val="004D51BB"/>
    <w:rsid w:val="004D7248"/>
    <w:rsid w:val="004E01AC"/>
    <w:rsid w:val="004E2DA2"/>
    <w:rsid w:val="004E5396"/>
    <w:rsid w:val="004F4B64"/>
    <w:rsid w:val="00502E39"/>
    <w:rsid w:val="00510140"/>
    <w:rsid w:val="0051779D"/>
    <w:rsid w:val="00520BB7"/>
    <w:rsid w:val="00526816"/>
    <w:rsid w:val="00532A1F"/>
    <w:rsid w:val="005341F9"/>
    <w:rsid w:val="005345F3"/>
    <w:rsid w:val="00536957"/>
    <w:rsid w:val="00541CDF"/>
    <w:rsid w:val="00545177"/>
    <w:rsid w:val="00545F08"/>
    <w:rsid w:val="005475D5"/>
    <w:rsid w:val="00547715"/>
    <w:rsid w:val="005477F2"/>
    <w:rsid w:val="0055129B"/>
    <w:rsid w:val="00552C49"/>
    <w:rsid w:val="005639E1"/>
    <w:rsid w:val="00563D65"/>
    <w:rsid w:val="00564EE7"/>
    <w:rsid w:val="005676FA"/>
    <w:rsid w:val="00571260"/>
    <w:rsid w:val="0057209F"/>
    <w:rsid w:val="00575F9B"/>
    <w:rsid w:val="00582B6E"/>
    <w:rsid w:val="00591835"/>
    <w:rsid w:val="00595271"/>
    <w:rsid w:val="00595E12"/>
    <w:rsid w:val="005A2A3B"/>
    <w:rsid w:val="005A5869"/>
    <w:rsid w:val="005B2B8C"/>
    <w:rsid w:val="005B4E7C"/>
    <w:rsid w:val="005D1390"/>
    <w:rsid w:val="005D2DC4"/>
    <w:rsid w:val="005E0DB9"/>
    <w:rsid w:val="005E2808"/>
    <w:rsid w:val="005E387E"/>
    <w:rsid w:val="005E4DD9"/>
    <w:rsid w:val="005E740F"/>
    <w:rsid w:val="005E7C5F"/>
    <w:rsid w:val="005F24F7"/>
    <w:rsid w:val="005F4090"/>
    <w:rsid w:val="005F637F"/>
    <w:rsid w:val="00611762"/>
    <w:rsid w:val="00620537"/>
    <w:rsid w:val="00621891"/>
    <w:rsid w:val="00622CA0"/>
    <w:rsid w:val="0062650A"/>
    <w:rsid w:val="00634C92"/>
    <w:rsid w:val="006359D7"/>
    <w:rsid w:val="0064403A"/>
    <w:rsid w:val="0064431D"/>
    <w:rsid w:val="00652BE5"/>
    <w:rsid w:val="00653539"/>
    <w:rsid w:val="00661D55"/>
    <w:rsid w:val="0066323B"/>
    <w:rsid w:val="00663DD2"/>
    <w:rsid w:val="00664ABD"/>
    <w:rsid w:val="00666B1E"/>
    <w:rsid w:val="0067087E"/>
    <w:rsid w:val="00670A09"/>
    <w:rsid w:val="00677C3E"/>
    <w:rsid w:val="006831CF"/>
    <w:rsid w:val="00684774"/>
    <w:rsid w:val="00692DFA"/>
    <w:rsid w:val="006A2428"/>
    <w:rsid w:val="006A2A53"/>
    <w:rsid w:val="006A4F1F"/>
    <w:rsid w:val="006B4170"/>
    <w:rsid w:val="006B55B5"/>
    <w:rsid w:val="006B63D4"/>
    <w:rsid w:val="006B7328"/>
    <w:rsid w:val="006C3DE3"/>
    <w:rsid w:val="006C448F"/>
    <w:rsid w:val="006D33B4"/>
    <w:rsid w:val="006D45B6"/>
    <w:rsid w:val="006D5BCA"/>
    <w:rsid w:val="006D753B"/>
    <w:rsid w:val="006E2A85"/>
    <w:rsid w:val="006E4438"/>
    <w:rsid w:val="006E5B25"/>
    <w:rsid w:val="006F140D"/>
    <w:rsid w:val="006F1565"/>
    <w:rsid w:val="00701290"/>
    <w:rsid w:val="007076BF"/>
    <w:rsid w:val="00707812"/>
    <w:rsid w:val="0071671B"/>
    <w:rsid w:val="007172EA"/>
    <w:rsid w:val="0072023A"/>
    <w:rsid w:val="00721411"/>
    <w:rsid w:val="007253BE"/>
    <w:rsid w:val="00727D83"/>
    <w:rsid w:val="00727D94"/>
    <w:rsid w:val="0073080C"/>
    <w:rsid w:val="007312B4"/>
    <w:rsid w:val="00732BA4"/>
    <w:rsid w:val="0073394F"/>
    <w:rsid w:val="00735419"/>
    <w:rsid w:val="007356B2"/>
    <w:rsid w:val="007456A3"/>
    <w:rsid w:val="00753F93"/>
    <w:rsid w:val="00760E72"/>
    <w:rsid w:val="0076256B"/>
    <w:rsid w:val="0077326C"/>
    <w:rsid w:val="00773D9D"/>
    <w:rsid w:val="007749E7"/>
    <w:rsid w:val="00777CAE"/>
    <w:rsid w:val="0078295E"/>
    <w:rsid w:val="00784EEE"/>
    <w:rsid w:val="007870F5"/>
    <w:rsid w:val="00787606"/>
    <w:rsid w:val="00791AC3"/>
    <w:rsid w:val="007937BF"/>
    <w:rsid w:val="007A05BE"/>
    <w:rsid w:val="007A33AB"/>
    <w:rsid w:val="007A73F7"/>
    <w:rsid w:val="007B1EB7"/>
    <w:rsid w:val="007B506E"/>
    <w:rsid w:val="007C2EEA"/>
    <w:rsid w:val="007C3D80"/>
    <w:rsid w:val="007C47E0"/>
    <w:rsid w:val="007C614C"/>
    <w:rsid w:val="007D21E7"/>
    <w:rsid w:val="007D32D0"/>
    <w:rsid w:val="007D7044"/>
    <w:rsid w:val="007E5790"/>
    <w:rsid w:val="007E79D3"/>
    <w:rsid w:val="007F0517"/>
    <w:rsid w:val="007F1FCC"/>
    <w:rsid w:val="007F6396"/>
    <w:rsid w:val="00800E8B"/>
    <w:rsid w:val="00801E74"/>
    <w:rsid w:val="00803479"/>
    <w:rsid w:val="00804757"/>
    <w:rsid w:val="0080673F"/>
    <w:rsid w:val="00814110"/>
    <w:rsid w:val="00816C4C"/>
    <w:rsid w:val="008255E8"/>
    <w:rsid w:val="0082668B"/>
    <w:rsid w:val="00830BF0"/>
    <w:rsid w:val="008330D2"/>
    <w:rsid w:val="00837EFC"/>
    <w:rsid w:val="008409C4"/>
    <w:rsid w:val="0084142B"/>
    <w:rsid w:val="00841E79"/>
    <w:rsid w:val="00845266"/>
    <w:rsid w:val="00847FA4"/>
    <w:rsid w:val="008502A0"/>
    <w:rsid w:val="00850AE7"/>
    <w:rsid w:val="008546BF"/>
    <w:rsid w:val="0085502F"/>
    <w:rsid w:val="008623C3"/>
    <w:rsid w:val="00867A4B"/>
    <w:rsid w:val="008743E8"/>
    <w:rsid w:val="008752EE"/>
    <w:rsid w:val="00885761"/>
    <w:rsid w:val="008871D2"/>
    <w:rsid w:val="00894668"/>
    <w:rsid w:val="008954FC"/>
    <w:rsid w:val="00895645"/>
    <w:rsid w:val="008A17BA"/>
    <w:rsid w:val="008A4D1D"/>
    <w:rsid w:val="008C0898"/>
    <w:rsid w:val="008C2F95"/>
    <w:rsid w:val="008C6058"/>
    <w:rsid w:val="008D6044"/>
    <w:rsid w:val="008E2A49"/>
    <w:rsid w:val="008E2C48"/>
    <w:rsid w:val="008F007D"/>
    <w:rsid w:val="008F0339"/>
    <w:rsid w:val="008F5B33"/>
    <w:rsid w:val="008F7EAA"/>
    <w:rsid w:val="00901011"/>
    <w:rsid w:val="009016EF"/>
    <w:rsid w:val="0090329F"/>
    <w:rsid w:val="0090502D"/>
    <w:rsid w:val="00906A58"/>
    <w:rsid w:val="00907006"/>
    <w:rsid w:val="00911301"/>
    <w:rsid w:val="00911678"/>
    <w:rsid w:val="009136AD"/>
    <w:rsid w:val="009148F9"/>
    <w:rsid w:val="009200EF"/>
    <w:rsid w:val="00926761"/>
    <w:rsid w:val="00936E09"/>
    <w:rsid w:val="00942948"/>
    <w:rsid w:val="00944EAB"/>
    <w:rsid w:val="00946C89"/>
    <w:rsid w:val="00956EB2"/>
    <w:rsid w:val="0095797E"/>
    <w:rsid w:val="0096085B"/>
    <w:rsid w:val="00961AA3"/>
    <w:rsid w:val="009627AF"/>
    <w:rsid w:val="0096565A"/>
    <w:rsid w:val="00967243"/>
    <w:rsid w:val="00977DF5"/>
    <w:rsid w:val="009804DB"/>
    <w:rsid w:val="00981B2D"/>
    <w:rsid w:val="00985944"/>
    <w:rsid w:val="00986A03"/>
    <w:rsid w:val="00990077"/>
    <w:rsid w:val="009916AE"/>
    <w:rsid w:val="0099552B"/>
    <w:rsid w:val="009A0AE2"/>
    <w:rsid w:val="009A68C6"/>
    <w:rsid w:val="009A76D6"/>
    <w:rsid w:val="009A77CB"/>
    <w:rsid w:val="009A7A2E"/>
    <w:rsid w:val="009B18F6"/>
    <w:rsid w:val="009B4FBB"/>
    <w:rsid w:val="009C5DE9"/>
    <w:rsid w:val="009D21FD"/>
    <w:rsid w:val="009E0CC2"/>
    <w:rsid w:val="009E102A"/>
    <w:rsid w:val="009E17D5"/>
    <w:rsid w:val="009E1F0D"/>
    <w:rsid w:val="009F37E8"/>
    <w:rsid w:val="00A00801"/>
    <w:rsid w:val="00A0528C"/>
    <w:rsid w:val="00A12644"/>
    <w:rsid w:val="00A209F0"/>
    <w:rsid w:val="00A21B73"/>
    <w:rsid w:val="00A22A1A"/>
    <w:rsid w:val="00A251EB"/>
    <w:rsid w:val="00A25E2C"/>
    <w:rsid w:val="00A25FC7"/>
    <w:rsid w:val="00A32F5B"/>
    <w:rsid w:val="00A367F0"/>
    <w:rsid w:val="00A3707E"/>
    <w:rsid w:val="00A42CE5"/>
    <w:rsid w:val="00A519EA"/>
    <w:rsid w:val="00A52FFA"/>
    <w:rsid w:val="00A55439"/>
    <w:rsid w:val="00A62C6D"/>
    <w:rsid w:val="00A643F9"/>
    <w:rsid w:val="00A74B59"/>
    <w:rsid w:val="00A74E09"/>
    <w:rsid w:val="00A77FF9"/>
    <w:rsid w:val="00A82169"/>
    <w:rsid w:val="00A841DA"/>
    <w:rsid w:val="00A851E1"/>
    <w:rsid w:val="00A879F3"/>
    <w:rsid w:val="00A9122F"/>
    <w:rsid w:val="00A96D0F"/>
    <w:rsid w:val="00AA1F00"/>
    <w:rsid w:val="00AA2878"/>
    <w:rsid w:val="00AA553D"/>
    <w:rsid w:val="00AB2AA3"/>
    <w:rsid w:val="00AB2CB4"/>
    <w:rsid w:val="00AC3835"/>
    <w:rsid w:val="00AC665B"/>
    <w:rsid w:val="00AC71E9"/>
    <w:rsid w:val="00AC7FF5"/>
    <w:rsid w:val="00AD200C"/>
    <w:rsid w:val="00AD4583"/>
    <w:rsid w:val="00AD50D0"/>
    <w:rsid w:val="00AF4935"/>
    <w:rsid w:val="00AF499F"/>
    <w:rsid w:val="00B00337"/>
    <w:rsid w:val="00B01985"/>
    <w:rsid w:val="00B03A90"/>
    <w:rsid w:val="00B056A9"/>
    <w:rsid w:val="00B05861"/>
    <w:rsid w:val="00B07779"/>
    <w:rsid w:val="00B115DF"/>
    <w:rsid w:val="00B12D22"/>
    <w:rsid w:val="00B14C5A"/>
    <w:rsid w:val="00B204C7"/>
    <w:rsid w:val="00B20F2B"/>
    <w:rsid w:val="00B22226"/>
    <w:rsid w:val="00B30FDF"/>
    <w:rsid w:val="00B4310F"/>
    <w:rsid w:val="00B4411E"/>
    <w:rsid w:val="00B52FE6"/>
    <w:rsid w:val="00B530E1"/>
    <w:rsid w:val="00B6057F"/>
    <w:rsid w:val="00B60CEB"/>
    <w:rsid w:val="00B66005"/>
    <w:rsid w:val="00B70009"/>
    <w:rsid w:val="00B744BD"/>
    <w:rsid w:val="00B74BE8"/>
    <w:rsid w:val="00B75E60"/>
    <w:rsid w:val="00B7705D"/>
    <w:rsid w:val="00B80797"/>
    <w:rsid w:val="00B82939"/>
    <w:rsid w:val="00B836C9"/>
    <w:rsid w:val="00B83AB5"/>
    <w:rsid w:val="00B912C6"/>
    <w:rsid w:val="00B922B7"/>
    <w:rsid w:val="00B924CA"/>
    <w:rsid w:val="00B92AB4"/>
    <w:rsid w:val="00B979C8"/>
    <w:rsid w:val="00BA37D4"/>
    <w:rsid w:val="00BA512D"/>
    <w:rsid w:val="00BA725E"/>
    <w:rsid w:val="00BB0E9B"/>
    <w:rsid w:val="00BB6068"/>
    <w:rsid w:val="00BB76C8"/>
    <w:rsid w:val="00BC2AF5"/>
    <w:rsid w:val="00BC5C1B"/>
    <w:rsid w:val="00BD03FE"/>
    <w:rsid w:val="00BD07CC"/>
    <w:rsid w:val="00BD15BD"/>
    <w:rsid w:val="00BD307B"/>
    <w:rsid w:val="00BD787A"/>
    <w:rsid w:val="00BE049B"/>
    <w:rsid w:val="00BE108A"/>
    <w:rsid w:val="00BE696D"/>
    <w:rsid w:val="00BF09C5"/>
    <w:rsid w:val="00C1189F"/>
    <w:rsid w:val="00C11B37"/>
    <w:rsid w:val="00C14354"/>
    <w:rsid w:val="00C14D1E"/>
    <w:rsid w:val="00C21359"/>
    <w:rsid w:val="00C2231F"/>
    <w:rsid w:val="00C23E00"/>
    <w:rsid w:val="00C26F9C"/>
    <w:rsid w:val="00C308D8"/>
    <w:rsid w:val="00C30A8B"/>
    <w:rsid w:val="00C31FB0"/>
    <w:rsid w:val="00C341BF"/>
    <w:rsid w:val="00C350F6"/>
    <w:rsid w:val="00C450F0"/>
    <w:rsid w:val="00C456F6"/>
    <w:rsid w:val="00C51648"/>
    <w:rsid w:val="00C51B60"/>
    <w:rsid w:val="00C54010"/>
    <w:rsid w:val="00C54823"/>
    <w:rsid w:val="00C566D9"/>
    <w:rsid w:val="00C61727"/>
    <w:rsid w:val="00C61F4D"/>
    <w:rsid w:val="00C62152"/>
    <w:rsid w:val="00C63387"/>
    <w:rsid w:val="00C65AAC"/>
    <w:rsid w:val="00C71168"/>
    <w:rsid w:val="00C74B6C"/>
    <w:rsid w:val="00C769D2"/>
    <w:rsid w:val="00C92799"/>
    <w:rsid w:val="00C94FB6"/>
    <w:rsid w:val="00C95F7E"/>
    <w:rsid w:val="00C9667C"/>
    <w:rsid w:val="00CB1293"/>
    <w:rsid w:val="00CB2F4F"/>
    <w:rsid w:val="00CB33CF"/>
    <w:rsid w:val="00CD79C2"/>
    <w:rsid w:val="00CE69E0"/>
    <w:rsid w:val="00CF4C1E"/>
    <w:rsid w:val="00D0145A"/>
    <w:rsid w:val="00D060ED"/>
    <w:rsid w:val="00D0631E"/>
    <w:rsid w:val="00D06685"/>
    <w:rsid w:val="00D07907"/>
    <w:rsid w:val="00D117D9"/>
    <w:rsid w:val="00D22695"/>
    <w:rsid w:val="00D23D7B"/>
    <w:rsid w:val="00D30AE0"/>
    <w:rsid w:val="00D3122E"/>
    <w:rsid w:val="00D32604"/>
    <w:rsid w:val="00D32F81"/>
    <w:rsid w:val="00D410D8"/>
    <w:rsid w:val="00D45698"/>
    <w:rsid w:val="00D45EE0"/>
    <w:rsid w:val="00D472BF"/>
    <w:rsid w:val="00D47AE4"/>
    <w:rsid w:val="00D50B07"/>
    <w:rsid w:val="00D64581"/>
    <w:rsid w:val="00D66B7E"/>
    <w:rsid w:val="00D72060"/>
    <w:rsid w:val="00D7662D"/>
    <w:rsid w:val="00D804D6"/>
    <w:rsid w:val="00D824FF"/>
    <w:rsid w:val="00D832BF"/>
    <w:rsid w:val="00D8584A"/>
    <w:rsid w:val="00D979EA"/>
    <w:rsid w:val="00DA18FC"/>
    <w:rsid w:val="00DA403C"/>
    <w:rsid w:val="00DA62E9"/>
    <w:rsid w:val="00DA75BD"/>
    <w:rsid w:val="00DA7E63"/>
    <w:rsid w:val="00DB01F5"/>
    <w:rsid w:val="00DB5BA9"/>
    <w:rsid w:val="00DB70DB"/>
    <w:rsid w:val="00DB7283"/>
    <w:rsid w:val="00DC15E0"/>
    <w:rsid w:val="00DC189C"/>
    <w:rsid w:val="00DC7C13"/>
    <w:rsid w:val="00DD26AF"/>
    <w:rsid w:val="00DD6BE4"/>
    <w:rsid w:val="00DD6F6C"/>
    <w:rsid w:val="00DE2EB0"/>
    <w:rsid w:val="00DE55FE"/>
    <w:rsid w:val="00DE5F7E"/>
    <w:rsid w:val="00DE6235"/>
    <w:rsid w:val="00DE73B1"/>
    <w:rsid w:val="00DF04A8"/>
    <w:rsid w:val="00DF1BDE"/>
    <w:rsid w:val="00DF576F"/>
    <w:rsid w:val="00E016C6"/>
    <w:rsid w:val="00E06876"/>
    <w:rsid w:val="00E12560"/>
    <w:rsid w:val="00E15B80"/>
    <w:rsid w:val="00E17048"/>
    <w:rsid w:val="00E21A89"/>
    <w:rsid w:val="00E34520"/>
    <w:rsid w:val="00E40225"/>
    <w:rsid w:val="00E40CA7"/>
    <w:rsid w:val="00E443FF"/>
    <w:rsid w:val="00E51A86"/>
    <w:rsid w:val="00E57787"/>
    <w:rsid w:val="00E60BA8"/>
    <w:rsid w:val="00E74051"/>
    <w:rsid w:val="00E74E3E"/>
    <w:rsid w:val="00E81188"/>
    <w:rsid w:val="00E822B4"/>
    <w:rsid w:val="00E83754"/>
    <w:rsid w:val="00E857B1"/>
    <w:rsid w:val="00E93766"/>
    <w:rsid w:val="00E93A60"/>
    <w:rsid w:val="00EA51A8"/>
    <w:rsid w:val="00EC041F"/>
    <w:rsid w:val="00EC12EB"/>
    <w:rsid w:val="00EC5DC3"/>
    <w:rsid w:val="00EC5FE5"/>
    <w:rsid w:val="00EE2753"/>
    <w:rsid w:val="00EF416A"/>
    <w:rsid w:val="00EF4598"/>
    <w:rsid w:val="00F10C96"/>
    <w:rsid w:val="00F1184B"/>
    <w:rsid w:val="00F1206A"/>
    <w:rsid w:val="00F22F3D"/>
    <w:rsid w:val="00F2378F"/>
    <w:rsid w:val="00F2741C"/>
    <w:rsid w:val="00F330D3"/>
    <w:rsid w:val="00F34227"/>
    <w:rsid w:val="00F34749"/>
    <w:rsid w:val="00F3582E"/>
    <w:rsid w:val="00F37C00"/>
    <w:rsid w:val="00F402C4"/>
    <w:rsid w:val="00F41022"/>
    <w:rsid w:val="00F44945"/>
    <w:rsid w:val="00F5729D"/>
    <w:rsid w:val="00F643D0"/>
    <w:rsid w:val="00F65F17"/>
    <w:rsid w:val="00F7367E"/>
    <w:rsid w:val="00F80D83"/>
    <w:rsid w:val="00F855C7"/>
    <w:rsid w:val="00F85F39"/>
    <w:rsid w:val="00FA17FB"/>
    <w:rsid w:val="00FB0E56"/>
    <w:rsid w:val="00FB1DDF"/>
    <w:rsid w:val="00FB77D6"/>
    <w:rsid w:val="00FC1B30"/>
    <w:rsid w:val="00FC4398"/>
    <w:rsid w:val="00FD0E29"/>
    <w:rsid w:val="00FD0F75"/>
    <w:rsid w:val="00FD6A45"/>
    <w:rsid w:val="00FD7014"/>
    <w:rsid w:val="00FE523D"/>
    <w:rsid w:val="00FE7CC4"/>
    <w:rsid w:val="00FF0305"/>
    <w:rsid w:val="00FF3D85"/>
    <w:rsid w:val="00FF6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2753"/>
    <w:rPr>
      <w:rFonts w:ascii="Verdana" w:hAnsi="Verdan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814110"/>
    <w:pPr>
      <w:widowControl w:val="0"/>
      <w:suppressAutoHyphens/>
      <w:autoSpaceDN w:val="0"/>
      <w:textAlignment w:val="baseline"/>
    </w:pPr>
    <w:rPr>
      <w:rFonts w:ascii="Arial" w:eastAsia="SimSun" w:hAnsi="Arial" w:cs="Mangal"/>
      <w:color w:val="000000"/>
      <w:kern w:val="3"/>
      <w:sz w:val="24"/>
      <w:szCs w:val="24"/>
      <w:lang w:eastAsia="zh-CN" w:bidi="hi-IN"/>
    </w:rPr>
  </w:style>
  <w:style w:type="paragraph" w:styleId="SemEspaamento">
    <w:name w:val="No Spacing"/>
    <w:uiPriority w:val="1"/>
    <w:qFormat/>
    <w:rsid w:val="00670A09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Verdana" w:hAnsi="Verdan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814110"/>
    <w:pPr>
      <w:widowControl w:val="0"/>
      <w:suppressAutoHyphens/>
      <w:autoSpaceDN w:val="0"/>
      <w:textAlignment w:val="baseline"/>
    </w:pPr>
    <w:rPr>
      <w:rFonts w:ascii="Arial" w:eastAsia="SimSun" w:hAnsi="Arial" w:cs="Mangal"/>
      <w:color w:val="000000"/>
      <w:kern w:val="3"/>
      <w:sz w:val="24"/>
      <w:szCs w:val="24"/>
      <w:lang w:eastAsia="zh-CN" w:bidi="hi-IN"/>
    </w:rPr>
  </w:style>
  <w:style w:type="paragraph" w:styleId="SemEspaamento">
    <w:name w:val="No Spacing"/>
    <w:uiPriority w:val="1"/>
    <w:qFormat/>
    <w:rsid w:val="00670A09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2933323\Downloads\Declaracao_Contrapartida_PJ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Declaracao_Contrapartida_PJ</Template>
  <TotalTime>0</TotalTime>
  <Pages>1</Pages>
  <Words>211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DD  de          MÊS      de   ANO</vt:lpstr>
    </vt:vector>
  </TitlesOfParts>
  <Company>SEC</Company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DD  de          MÊS      de   ANO</dc:title>
  <dc:creator>Izabel Ferreira Tinoco</dc:creator>
  <cp:lastModifiedBy>walquiria raizer</cp:lastModifiedBy>
  <cp:revision>2</cp:revision>
  <dcterms:created xsi:type="dcterms:W3CDTF">2017-03-20T13:46:00Z</dcterms:created>
  <dcterms:modified xsi:type="dcterms:W3CDTF">2017-03-20T13:46:00Z</dcterms:modified>
</cp:coreProperties>
</file>